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D6710" w14:textId="77F8DF5E" w:rsidR="00E733C4" w:rsidRPr="00D951B3" w:rsidRDefault="00D951B3" w:rsidP="00E02C70">
      <w:pPr>
        <w:pStyle w:val="Heading1"/>
        <w:rPr>
          <w:lang w:val="et-EE"/>
        </w:rPr>
      </w:pPr>
      <w:r w:rsidRPr="00D951B3">
        <w:rPr>
          <w:lang w:val="et-EE"/>
        </w:rPr>
        <w:t xml:space="preserve">Lisa </w:t>
      </w:r>
      <w:r w:rsidR="00CB7C73">
        <w:rPr>
          <w:lang w:val="et-EE"/>
        </w:rPr>
        <w:t>4</w:t>
      </w:r>
      <w:r w:rsidRPr="00D951B3">
        <w:rPr>
          <w:lang w:val="et-EE"/>
        </w:rPr>
        <w:t xml:space="preserve">. </w:t>
      </w:r>
      <w:r w:rsidR="00CB7C73">
        <w:rPr>
          <w:lang w:val="et-EE"/>
        </w:rPr>
        <w:t>Uurimisinstr</w:t>
      </w:r>
      <w:r w:rsidR="00493020">
        <w:rPr>
          <w:lang w:val="et-EE"/>
        </w:rPr>
        <w:t>u</w:t>
      </w:r>
      <w:r w:rsidR="00CB7C73">
        <w:rPr>
          <w:lang w:val="et-EE"/>
        </w:rPr>
        <w:t>mentide kavandid</w:t>
      </w:r>
    </w:p>
    <w:p w14:paraId="2977C182" w14:textId="77777777" w:rsidR="00322BBE" w:rsidRPr="00D951B3" w:rsidRDefault="00322BBE" w:rsidP="00322BBE">
      <w:pPr>
        <w:rPr>
          <w:lang w:val="et-EE"/>
        </w:rPr>
      </w:pPr>
    </w:p>
    <w:p w14:paraId="3728B80F" w14:textId="77777777" w:rsidR="00CB7C73" w:rsidRDefault="00CB7C73" w:rsidP="00CB7C73">
      <w:pPr>
        <w:pStyle w:val="Heading2"/>
        <w:rPr>
          <w:lang w:val="et-EE"/>
        </w:rPr>
      </w:pPr>
      <w:r>
        <w:rPr>
          <w:lang w:val="et-EE"/>
        </w:rPr>
        <w:t>Ankeetküsitluse</w:t>
      </w:r>
      <w:r w:rsidRPr="00B35A67">
        <w:rPr>
          <w:lang w:val="et-EE"/>
        </w:rPr>
        <w:t xml:space="preserve"> projektid</w:t>
      </w:r>
    </w:p>
    <w:p w14:paraId="1E58531A" w14:textId="77777777" w:rsidR="00CB7C73" w:rsidRPr="00CB7C73" w:rsidRDefault="00CB7C73" w:rsidP="00CB7C73">
      <w:pPr>
        <w:rPr>
          <w:lang w:val="et-EE"/>
        </w:rPr>
      </w:pPr>
    </w:p>
    <w:p w14:paraId="2A58ADAF" w14:textId="77777777" w:rsidR="00CB7C73" w:rsidRPr="009A7375" w:rsidRDefault="00CB7C73" w:rsidP="00CB7C73">
      <w:pPr>
        <w:pStyle w:val="ListBullet"/>
        <w:rPr>
          <w:sz w:val="24"/>
          <w:szCs w:val="24"/>
          <w:lang w:val="et-EE"/>
        </w:rPr>
      </w:pPr>
      <w:r w:rsidRPr="009A7375">
        <w:rPr>
          <w:sz w:val="24"/>
          <w:szCs w:val="24"/>
          <w:lang w:val="et-EE"/>
        </w:rPr>
        <w:t xml:space="preserve">Ankeetküsitlusega hõlmatakse 100–125 noore ja 100–125 lapsevanema vastused. </w:t>
      </w:r>
    </w:p>
    <w:p w14:paraId="270BE73F" w14:textId="77777777" w:rsidR="00CB7C73" w:rsidRPr="009A7375" w:rsidRDefault="00CB7C73" w:rsidP="00CB7C73">
      <w:pPr>
        <w:pStyle w:val="ListBullet"/>
        <w:rPr>
          <w:sz w:val="24"/>
          <w:szCs w:val="24"/>
          <w:lang w:val="et-EE"/>
        </w:rPr>
      </w:pPr>
      <w:r w:rsidRPr="009A7375">
        <w:rPr>
          <w:sz w:val="24"/>
          <w:szCs w:val="24"/>
          <w:lang w:val="et-EE"/>
        </w:rPr>
        <w:t xml:space="preserve">Ankeetküsitlus viiakse läbi elektroonilise isetäidetava küsitlusena. </w:t>
      </w:r>
    </w:p>
    <w:p w14:paraId="0EB3191B" w14:textId="77777777" w:rsidR="00CB7C73" w:rsidRDefault="00CB7C73" w:rsidP="00CB7C73">
      <w:pPr>
        <w:pStyle w:val="ListBullet"/>
        <w:rPr>
          <w:sz w:val="24"/>
          <w:szCs w:val="24"/>
          <w:lang w:val="et-EE"/>
        </w:rPr>
      </w:pPr>
      <w:r w:rsidRPr="009A7375">
        <w:rPr>
          <w:sz w:val="24"/>
          <w:szCs w:val="24"/>
          <w:lang w:val="et-EE"/>
        </w:rPr>
        <w:t>Küsimustik valmistatakse ette eesti ja vene keeles</w:t>
      </w:r>
      <w:r>
        <w:rPr>
          <w:sz w:val="24"/>
          <w:szCs w:val="24"/>
          <w:lang w:val="et-EE"/>
        </w:rPr>
        <w:t>.</w:t>
      </w:r>
    </w:p>
    <w:p w14:paraId="07D6E3A6" w14:textId="77777777" w:rsidR="00CB7C73" w:rsidRPr="009A7375" w:rsidRDefault="00CB7C73" w:rsidP="00CB7C73">
      <w:pPr>
        <w:pStyle w:val="ListBullet"/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 xml:space="preserve">Küsitlusele vastamise ajaline maht on orienteeruvalt 30 minutit. </w:t>
      </w:r>
      <w:r w:rsidRPr="009A7375">
        <w:rPr>
          <w:sz w:val="24"/>
          <w:szCs w:val="24"/>
          <w:lang w:val="et-EE"/>
        </w:rPr>
        <w:t xml:space="preserve"> </w:t>
      </w:r>
    </w:p>
    <w:p w14:paraId="59E80BAE" w14:textId="77777777" w:rsidR="00CB7C73" w:rsidRPr="009A7375" w:rsidRDefault="00CB7C73" w:rsidP="00CB7C73">
      <w:pPr>
        <w:pStyle w:val="ListBullet"/>
        <w:rPr>
          <w:sz w:val="24"/>
          <w:szCs w:val="24"/>
          <w:lang w:val="et-EE"/>
        </w:rPr>
      </w:pPr>
      <w:r w:rsidRPr="009A7375">
        <w:rPr>
          <w:sz w:val="24"/>
          <w:szCs w:val="24"/>
          <w:lang w:val="et-EE"/>
        </w:rPr>
        <w:t xml:space="preserve">Platvorm asub pakkuja serveris, mistõttu on kaetud andmete kaitse kolmandate isikute eest ja server on sarnaselt teistele süsteemidele kaitstud küberrünnakute eest. </w:t>
      </w:r>
    </w:p>
    <w:p w14:paraId="5E981930" w14:textId="260C7F72" w:rsidR="00CB7C73" w:rsidRPr="00CB7C73" w:rsidRDefault="00CB7C73" w:rsidP="00CB7C73">
      <w:pPr>
        <w:jc w:val="both"/>
        <w:rPr>
          <w:sz w:val="24"/>
          <w:szCs w:val="24"/>
          <w:lang w:val="et-EE"/>
        </w:rPr>
      </w:pPr>
      <w:r w:rsidRPr="009A7375">
        <w:rPr>
          <w:sz w:val="24"/>
          <w:szCs w:val="24"/>
          <w:lang w:val="et-EE"/>
        </w:rPr>
        <w:t>Käesolevas dokumendis on esitatud ankeetküsitluse projekt laste/noorte ja vanemate sihtrühmade lõikes. Küsimuste plokkide järjestus, valikvastused, küsimuste täpne sõnastus ning liikumisloogika ankeedi sees täpsustataks töö käigus vastavalt tagasisidele, dokumendi- ja statistika analüüsi tulemustele ning küsimustiku testimiseks läbiviidavatele kognitiivsetele intervjuudele.</w:t>
      </w:r>
    </w:p>
    <w:p w14:paraId="1E6844D0" w14:textId="77777777" w:rsidR="00CB7C73" w:rsidRDefault="00CB7C73" w:rsidP="00CB7C73">
      <w:pPr>
        <w:rPr>
          <w:b/>
          <w:bCs/>
          <w:color w:val="82009B" w:themeColor="accent6"/>
          <w:lang w:val="et-EE"/>
        </w:rPr>
      </w:pPr>
    </w:p>
    <w:p w14:paraId="4A8D73F0" w14:textId="4CE593EA" w:rsidR="00CB7C73" w:rsidRPr="00CB7C73" w:rsidRDefault="00CB7C73" w:rsidP="00CB7C73">
      <w:pPr>
        <w:rPr>
          <w:b/>
          <w:bCs/>
          <w:color w:val="82009B" w:themeColor="accent6"/>
          <w:lang w:val="et-EE"/>
        </w:rPr>
      </w:pPr>
      <w:r w:rsidRPr="00CB7C73">
        <w:rPr>
          <w:b/>
          <w:bCs/>
          <w:color w:val="82009B" w:themeColor="accent6"/>
          <w:lang w:val="et-EE"/>
        </w:rPr>
        <w:t>LAPSED/NOORED</w:t>
      </w:r>
    </w:p>
    <w:p w14:paraId="2FA5AC69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Taust</w:t>
      </w:r>
    </w:p>
    <w:p w14:paraId="01D3F30B" w14:textId="77777777" w:rsidR="00CB7C73" w:rsidRPr="00B35A67" w:rsidRDefault="00CB7C73" w:rsidP="00CB7C73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40" w:lineRule="auto"/>
        <w:ind w:left="578" w:hanging="357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Vanus (täisaastates)</w:t>
      </w:r>
    </w:p>
    <w:p w14:paraId="3B1F97A2" w14:textId="77777777" w:rsidR="00CB7C73" w:rsidRPr="00B35A67" w:rsidRDefault="00CB7C73" w:rsidP="00CB7C73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40" w:lineRule="auto"/>
        <w:ind w:left="578" w:hanging="357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 xml:space="preserve">Sugu </w:t>
      </w:r>
      <w:r w:rsidRPr="00B35A67">
        <w:rPr>
          <w:rFonts w:cstheme="minorHAnsi"/>
          <w:i/>
          <w:iCs/>
          <w:kern w:val="0"/>
          <w:sz w:val="24"/>
          <w:szCs w:val="24"/>
          <w:lang w:val="et-EE"/>
        </w:rPr>
        <w:t>(mees/naine/muu/ei soovi avaldada)</w:t>
      </w:r>
    </w:p>
    <w:p w14:paraId="4608E2E4" w14:textId="77777777" w:rsidR="00CB7C73" w:rsidRPr="00B35A67" w:rsidRDefault="00CB7C73" w:rsidP="00CB7C73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 w:line="240" w:lineRule="auto"/>
        <w:ind w:left="578" w:hanging="357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Kus sa elad?</w:t>
      </w:r>
    </w:p>
    <w:p w14:paraId="5DF528C8" w14:textId="77777777" w:rsidR="00CB7C73" w:rsidRPr="00B35A67" w:rsidRDefault="00CB7C73" w:rsidP="00CB7C73">
      <w:pPr>
        <w:pStyle w:val="ListParagraph"/>
        <w:numPr>
          <w:ilvl w:val="0"/>
          <w:numId w:val="2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Linn</w:t>
      </w:r>
    </w:p>
    <w:p w14:paraId="212A6656" w14:textId="77777777" w:rsidR="00CB7C73" w:rsidRPr="00B35A67" w:rsidRDefault="00CB7C73" w:rsidP="00CB7C73">
      <w:pPr>
        <w:pStyle w:val="ListParagraph"/>
        <w:numPr>
          <w:ilvl w:val="0"/>
          <w:numId w:val="2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Väikelinn</w:t>
      </w:r>
    </w:p>
    <w:p w14:paraId="72A4B75F" w14:textId="77777777" w:rsidR="00CB7C73" w:rsidRPr="00B35A67" w:rsidRDefault="00CB7C73" w:rsidP="00CB7C73">
      <w:pPr>
        <w:pStyle w:val="ListParagraph"/>
        <w:numPr>
          <w:ilvl w:val="0"/>
          <w:numId w:val="2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Maapiirkond</w:t>
      </w:r>
    </w:p>
    <w:p w14:paraId="341BB851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267AB832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Seotus teraapiaga</w:t>
      </w:r>
    </w:p>
    <w:p w14:paraId="4CF9158E" w14:textId="77777777" w:rsidR="00CB7C73" w:rsidRPr="00B35A67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Kas sa osaled MDFT teraapias?</w:t>
      </w:r>
    </w:p>
    <w:p w14:paraId="0ABCB5B1" w14:textId="77777777" w:rsidR="00CB7C73" w:rsidRDefault="00CB7C73" w:rsidP="00CB7C73">
      <w:pPr>
        <w:pStyle w:val="ListParagraph"/>
        <w:numPr>
          <w:ilvl w:val="1"/>
          <w:numId w:val="32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Jah, osalen praegu</w:t>
      </w:r>
    </w:p>
    <w:p w14:paraId="0492F742" w14:textId="77777777" w:rsidR="00CB7C73" w:rsidRDefault="00CB7C73" w:rsidP="00CB7C73">
      <w:pPr>
        <w:pStyle w:val="ListParagraph"/>
        <w:numPr>
          <w:ilvl w:val="1"/>
          <w:numId w:val="32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Olen lõpetanud</w:t>
      </w:r>
    </w:p>
    <w:p w14:paraId="15245C0C" w14:textId="77777777" w:rsidR="00CB7C73" w:rsidRDefault="00CB7C73" w:rsidP="00CB7C73">
      <w:pPr>
        <w:pStyle w:val="ListParagraph"/>
        <w:numPr>
          <w:ilvl w:val="1"/>
          <w:numId w:val="32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Jätsin</w:t>
      </w:r>
      <w:r>
        <w:rPr>
          <w:rFonts w:cstheme="minorHAnsi"/>
          <w:kern w:val="0"/>
          <w:sz w:val="24"/>
          <w:szCs w:val="24"/>
          <w:lang w:val="et-EE"/>
        </w:rPr>
        <w:t>/jäi</w:t>
      </w:r>
      <w:r w:rsidRPr="00B35A67">
        <w:rPr>
          <w:rFonts w:cstheme="minorHAnsi"/>
          <w:kern w:val="0"/>
          <w:sz w:val="24"/>
          <w:szCs w:val="24"/>
          <w:lang w:val="et-EE"/>
        </w:rPr>
        <w:t xml:space="preserve"> pooleli</w:t>
      </w:r>
    </w:p>
    <w:p w14:paraId="2EEBED43" w14:textId="77777777" w:rsidR="00CB7C73" w:rsidRPr="00B35A67" w:rsidRDefault="00CB7C73" w:rsidP="00CB7C73">
      <w:pPr>
        <w:pStyle w:val="ListParagraph"/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440"/>
        <w:rPr>
          <w:rFonts w:cstheme="minorHAnsi"/>
          <w:kern w:val="0"/>
          <w:sz w:val="24"/>
          <w:szCs w:val="24"/>
          <w:lang w:val="et-EE"/>
        </w:rPr>
      </w:pPr>
    </w:p>
    <w:p w14:paraId="2BF9DFF5" w14:textId="77777777" w:rsidR="00CB7C73" w:rsidRPr="00B35A67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Kui kaua oled/olid teraapias?</w:t>
      </w:r>
    </w:p>
    <w:p w14:paraId="2C1191D2" w14:textId="77777777" w:rsidR="00CB7C73" w:rsidRPr="00B35A67" w:rsidRDefault="00CB7C73" w:rsidP="00CB7C73">
      <w:pPr>
        <w:numPr>
          <w:ilvl w:val="1"/>
          <w:numId w:val="26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 xml:space="preserve">Alla </w:t>
      </w:r>
      <w:r>
        <w:rPr>
          <w:rFonts w:cstheme="minorHAnsi"/>
          <w:kern w:val="0"/>
          <w:sz w:val="24"/>
          <w:szCs w:val="24"/>
          <w:lang w:val="et-EE"/>
        </w:rPr>
        <w:t>1</w:t>
      </w:r>
      <w:r w:rsidRPr="00B35A67">
        <w:rPr>
          <w:rFonts w:cstheme="minorHAnsi"/>
          <w:kern w:val="0"/>
          <w:sz w:val="24"/>
          <w:szCs w:val="24"/>
          <w:lang w:val="et-EE"/>
        </w:rPr>
        <w:t xml:space="preserve"> kuu</w:t>
      </w:r>
    </w:p>
    <w:p w14:paraId="3913FAA2" w14:textId="77777777" w:rsidR="00CB7C73" w:rsidRPr="00B35A67" w:rsidRDefault="00CB7C73" w:rsidP="00CB7C73">
      <w:pPr>
        <w:numPr>
          <w:ilvl w:val="1"/>
          <w:numId w:val="26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2-3</w:t>
      </w:r>
      <w:r w:rsidRPr="00B35A67">
        <w:rPr>
          <w:rFonts w:cstheme="minorHAnsi"/>
          <w:kern w:val="0"/>
          <w:sz w:val="24"/>
          <w:szCs w:val="24"/>
          <w:lang w:val="et-EE"/>
        </w:rPr>
        <w:t xml:space="preserve"> kuud</w:t>
      </w:r>
    </w:p>
    <w:p w14:paraId="4E82EE6B" w14:textId="77777777" w:rsidR="00CB7C73" w:rsidRDefault="00CB7C73" w:rsidP="00CB7C73">
      <w:pPr>
        <w:numPr>
          <w:ilvl w:val="1"/>
          <w:numId w:val="26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4-6</w:t>
      </w:r>
      <w:r w:rsidRPr="00B35A67">
        <w:rPr>
          <w:rFonts w:cstheme="minorHAnsi"/>
          <w:kern w:val="0"/>
          <w:sz w:val="24"/>
          <w:szCs w:val="24"/>
          <w:lang w:val="et-EE"/>
        </w:rPr>
        <w:t xml:space="preserve"> kuud</w:t>
      </w:r>
    </w:p>
    <w:p w14:paraId="10016959" w14:textId="77777777" w:rsidR="00CB7C73" w:rsidRPr="00B35A67" w:rsidRDefault="00CB7C73" w:rsidP="00CB7C73">
      <w:pPr>
        <w:numPr>
          <w:ilvl w:val="1"/>
          <w:numId w:val="26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Üle 6 kuu</w:t>
      </w:r>
    </w:p>
    <w:p w14:paraId="21333315" w14:textId="77777777" w:rsidR="00CB7C73" w:rsidRDefault="00CB7C73" w:rsidP="00CB7C73">
      <w:pPr>
        <w:numPr>
          <w:ilvl w:val="1"/>
          <w:numId w:val="26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Ei oska öelda</w:t>
      </w:r>
    </w:p>
    <w:p w14:paraId="443B6580" w14:textId="77777777" w:rsidR="00CB7C73" w:rsidRPr="00B35A67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440"/>
        <w:rPr>
          <w:rFonts w:cstheme="minorHAnsi"/>
          <w:kern w:val="0"/>
          <w:sz w:val="24"/>
          <w:szCs w:val="24"/>
          <w:lang w:val="et-EE"/>
        </w:rPr>
      </w:pPr>
    </w:p>
    <w:p w14:paraId="35B1B42C" w14:textId="77777777" w:rsidR="00CB7C73" w:rsidRPr="00B35A67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 xml:space="preserve">Kes sinuga koos teraapias osalesid? </w:t>
      </w:r>
      <w:r w:rsidRPr="00B35A67"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7D59B933" w14:textId="77777777" w:rsidR="00CB7C73" w:rsidRPr="00B35A67" w:rsidRDefault="00CB7C73" w:rsidP="00CB7C73">
      <w:pPr>
        <w:numPr>
          <w:ilvl w:val="1"/>
          <w:numId w:val="27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Ema</w:t>
      </w:r>
    </w:p>
    <w:p w14:paraId="7622C2B9" w14:textId="77777777" w:rsidR="00CB7C73" w:rsidRPr="00B35A67" w:rsidRDefault="00CB7C73" w:rsidP="00CB7C73">
      <w:pPr>
        <w:numPr>
          <w:ilvl w:val="1"/>
          <w:numId w:val="27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Isa</w:t>
      </w:r>
    </w:p>
    <w:p w14:paraId="2E95344F" w14:textId="77777777" w:rsidR="00CB7C73" w:rsidRPr="00B35A67" w:rsidRDefault="00CB7C73" w:rsidP="00CB7C73">
      <w:pPr>
        <w:numPr>
          <w:ilvl w:val="1"/>
          <w:numId w:val="27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Muu pereliige</w:t>
      </w:r>
    </w:p>
    <w:p w14:paraId="2D049357" w14:textId="77777777" w:rsidR="00CB7C73" w:rsidRDefault="00CB7C73" w:rsidP="00CB7C73">
      <w:pPr>
        <w:numPr>
          <w:ilvl w:val="1"/>
          <w:numId w:val="27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Õpetaja(d) või keegi teine koolist</w:t>
      </w:r>
    </w:p>
    <w:p w14:paraId="239545E0" w14:textId="77777777" w:rsidR="00CB7C73" w:rsidRDefault="00CB7C73" w:rsidP="00CB7C73">
      <w:pPr>
        <w:numPr>
          <w:ilvl w:val="1"/>
          <w:numId w:val="27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Sõber/sõbrad</w:t>
      </w:r>
    </w:p>
    <w:p w14:paraId="30A670FA" w14:textId="77777777" w:rsidR="00CB7C73" w:rsidRDefault="00CB7C73" w:rsidP="00CB7C73">
      <w:pPr>
        <w:numPr>
          <w:ilvl w:val="1"/>
          <w:numId w:val="27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Veel keegi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(vaba vastusega täpsustamine)</w:t>
      </w:r>
    </w:p>
    <w:p w14:paraId="7C48EF0C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1507A376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Teraapiasse jõudmine ja teadlikkus</w:t>
      </w:r>
    </w:p>
    <w:p w14:paraId="6116A255" w14:textId="77777777" w:rsidR="00CB7C73" w:rsidRPr="00B35A67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 xml:space="preserve">Kelle kaudu said teada </w:t>
      </w:r>
      <w:r>
        <w:rPr>
          <w:rFonts w:cstheme="minorHAnsi"/>
          <w:kern w:val="0"/>
          <w:sz w:val="24"/>
          <w:szCs w:val="24"/>
          <w:lang w:val="et-EE"/>
        </w:rPr>
        <w:t xml:space="preserve">vajadusest </w:t>
      </w:r>
      <w:r w:rsidRPr="00B35A67">
        <w:rPr>
          <w:rFonts w:cstheme="minorHAnsi"/>
          <w:kern w:val="0"/>
          <w:sz w:val="24"/>
          <w:szCs w:val="24"/>
          <w:lang w:val="et-EE"/>
        </w:rPr>
        <w:t>teraapias</w:t>
      </w:r>
      <w:r>
        <w:rPr>
          <w:rFonts w:cstheme="minorHAnsi"/>
          <w:kern w:val="0"/>
          <w:sz w:val="24"/>
          <w:szCs w:val="24"/>
          <w:lang w:val="et-EE"/>
        </w:rPr>
        <w:t xml:space="preserve"> osaleda</w:t>
      </w:r>
      <w:r w:rsidRPr="00B35A67">
        <w:rPr>
          <w:rFonts w:cstheme="minorHAnsi"/>
          <w:kern w:val="0"/>
          <w:sz w:val="24"/>
          <w:szCs w:val="24"/>
          <w:lang w:val="et-EE"/>
        </w:rPr>
        <w:t xml:space="preserve">? </w:t>
      </w:r>
      <w:r w:rsidRPr="00B35A67"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3C5E871F" w14:textId="77777777" w:rsidR="00CB7C73" w:rsidRPr="00B35A67" w:rsidRDefault="00CB7C73" w:rsidP="00CB7C73">
      <w:pPr>
        <w:numPr>
          <w:ilvl w:val="1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Vanem</w:t>
      </w:r>
      <w:r>
        <w:rPr>
          <w:rFonts w:cstheme="minorHAnsi"/>
          <w:kern w:val="0"/>
          <w:sz w:val="24"/>
          <w:szCs w:val="24"/>
          <w:lang w:val="et-EE"/>
        </w:rPr>
        <w:t>, hooldaja või pereliige</w:t>
      </w:r>
    </w:p>
    <w:p w14:paraId="11728DDA" w14:textId="77777777" w:rsidR="00CB7C73" w:rsidRPr="00B35A67" w:rsidRDefault="00CB7C73" w:rsidP="00CB7C73">
      <w:pPr>
        <w:numPr>
          <w:ilvl w:val="1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Kool</w:t>
      </w:r>
      <w:r>
        <w:rPr>
          <w:rFonts w:cstheme="minorHAnsi"/>
          <w:kern w:val="0"/>
          <w:sz w:val="24"/>
          <w:szCs w:val="24"/>
          <w:lang w:val="et-EE"/>
        </w:rPr>
        <w:t>/õpetaja</w:t>
      </w:r>
    </w:p>
    <w:p w14:paraId="72B892A6" w14:textId="77777777" w:rsidR="00CB7C73" w:rsidRPr="00B35A67" w:rsidRDefault="00CB7C73" w:rsidP="00CB7C73">
      <w:pPr>
        <w:numPr>
          <w:ilvl w:val="1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Sotsiaaltöötaja / lastekaitse</w:t>
      </w:r>
    </w:p>
    <w:p w14:paraId="2DDEDBD3" w14:textId="77777777" w:rsidR="00CB7C73" w:rsidRPr="00B35A67" w:rsidRDefault="00CB7C73" w:rsidP="00CB7C73">
      <w:pPr>
        <w:numPr>
          <w:ilvl w:val="1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Politsei / kriminaalhooldus</w:t>
      </w:r>
    </w:p>
    <w:p w14:paraId="59A3E852" w14:textId="77777777" w:rsidR="00CB7C73" w:rsidRPr="00B35A67" w:rsidRDefault="00CB7C73" w:rsidP="00CB7C73">
      <w:pPr>
        <w:numPr>
          <w:ilvl w:val="1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Muu</w:t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B35A67">
        <w:rPr>
          <w:rFonts w:cstheme="minorHAnsi"/>
          <w:i/>
          <w:iCs/>
          <w:kern w:val="0"/>
          <w:sz w:val="24"/>
          <w:szCs w:val="24"/>
          <w:lang w:val="et-EE"/>
        </w:rPr>
        <w:t>(vaba vastusega täpsustamine)</w:t>
      </w:r>
    </w:p>
    <w:p w14:paraId="00147440" w14:textId="77777777" w:rsidR="00CB7C73" w:rsidRPr="00B35A67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2BBC624A" w14:textId="77777777" w:rsidR="00CB7C73" w:rsidRPr="00B35A67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Kui meelsasti olid nõus teraapias osalema?</w:t>
      </w:r>
    </w:p>
    <w:p w14:paraId="75137CB5" w14:textId="77777777" w:rsidR="00CB7C73" w:rsidRPr="00B35A67" w:rsidRDefault="00CB7C73" w:rsidP="00CB7C73">
      <w:pPr>
        <w:numPr>
          <w:ilvl w:val="1"/>
          <w:numId w:val="29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Väga vastumeelselt</w:t>
      </w:r>
    </w:p>
    <w:p w14:paraId="07A432B4" w14:textId="77777777" w:rsidR="00CB7C73" w:rsidRPr="00B35A67" w:rsidRDefault="00CB7C73" w:rsidP="00CB7C73">
      <w:pPr>
        <w:numPr>
          <w:ilvl w:val="1"/>
          <w:numId w:val="29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Pigem ei tahtnud</w:t>
      </w:r>
    </w:p>
    <w:p w14:paraId="4139DC1D" w14:textId="77777777" w:rsidR="00CB7C73" w:rsidRPr="00B35A67" w:rsidRDefault="00CB7C73" w:rsidP="00CB7C73">
      <w:pPr>
        <w:numPr>
          <w:ilvl w:val="1"/>
          <w:numId w:val="29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Pigem tahtsin</w:t>
      </w:r>
    </w:p>
    <w:p w14:paraId="63BE0B44" w14:textId="77777777" w:rsidR="00CB7C73" w:rsidRDefault="00CB7C73" w:rsidP="00CB7C73">
      <w:pPr>
        <w:numPr>
          <w:ilvl w:val="1"/>
          <w:numId w:val="29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Väga tahtsin</w:t>
      </w:r>
    </w:p>
    <w:p w14:paraId="0CC31B87" w14:textId="77777777" w:rsidR="00CB7C73" w:rsidRDefault="00CB7C73" w:rsidP="00CB7C73">
      <w:pPr>
        <w:numPr>
          <w:ilvl w:val="1"/>
          <w:numId w:val="29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Ei oska öelda</w:t>
      </w:r>
    </w:p>
    <w:p w14:paraId="3403CC21" w14:textId="77777777" w:rsidR="00CB7C73" w:rsidRPr="00B35A67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10BAEFC6" w14:textId="77777777" w:rsidR="00CB7C73" w:rsidRPr="00B35A67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 xml:space="preserve">Kas sulle selgitati enne </w:t>
      </w:r>
      <w:r>
        <w:rPr>
          <w:rFonts w:cstheme="minorHAnsi"/>
          <w:kern w:val="0"/>
          <w:sz w:val="24"/>
          <w:szCs w:val="24"/>
          <w:lang w:val="et-EE"/>
        </w:rPr>
        <w:t xml:space="preserve">teraapiaga </w:t>
      </w:r>
      <w:r w:rsidRPr="00B35A67">
        <w:rPr>
          <w:rFonts w:cstheme="minorHAnsi"/>
          <w:kern w:val="0"/>
          <w:sz w:val="24"/>
          <w:szCs w:val="24"/>
          <w:lang w:val="et-EE"/>
        </w:rPr>
        <w:t>alustamist, mis teraapia see on ja mis seal toimub?</w:t>
      </w:r>
    </w:p>
    <w:p w14:paraId="6E8D33FA" w14:textId="77777777" w:rsidR="00CB7C73" w:rsidRPr="00B35A67" w:rsidRDefault="00CB7C73" w:rsidP="00CB7C73">
      <w:pPr>
        <w:numPr>
          <w:ilvl w:val="1"/>
          <w:numId w:val="30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Jah</w:t>
      </w:r>
      <w:r>
        <w:rPr>
          <w:rFonts w:cstheme="minorHAnsi"/>
          <w:kern w:val="0"/>
          <w:sz w:val="24"/>
          <w:szCs w:val="24"/>
          <w:lang w:val="et-EE"/>
        </w:rPr>
        <w:t xml:space="preserve"> ja</w:t>
      </w:r>
      <w:r w:rsidRPr="00B35A67">
        <w:rPr>
          <w:rFonts w:cstheme="minorHAnsi"/>
          <w:kern w:val="0"/>
          <w:sz w:val="24"/>
          <w:szCs w:val="24"/>
          <w:lang w:val="et-EE"/>
        </w:rPr>
        <w:t xml:space="preserve"> sain hästi aru</w:t>
      </w:r>
    </w:p>
    <w:p w14:paraId="3A0FEEBD" w14:textId="77777777" w:rsidR="00CB7C73" w:rsidRPr="00B35A67" w:rsidRDefault="00CB7C73" w:rsidP="00CB7C73">
      <w:pPr>
        <w:numPr>
          <w:ilvl w:val="1"/>
          <w:numId w:val="30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Midagi selgitati, aga ei saanud hästi aru</w:t>
      </w:r>
    </w:p>
    <w:p w14:paraId="10469850" w14:textId="77777777" w:rsidR="00CB7C73" w:rsidRDefault="00CB7C73" w:rsidP="00CB7C73">
      <w:pPr>
        <w:numPr>
          <w:ilvl w:val="1"/>
          <w:numId w:val="30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Ei selgitatud</w:t>
      </w:r>
    </w:p>
    <w:p w14:paraId="7F4DEBC2" w14:textId="77777777" w:rsidR="00CB7C73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</w:p>
    <w:p w14:paraId="6B5A623E" w14:textId="77777777" w:rsidR="00CB7C73" w:rsidRDefault="00CB7C73" w:rsidP="00CB7C73">
      <w:pPr>
        <w:pStyle w:val="ListParagraph"/>
        <w:numPr>
          <w:ilvl w:val="0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 Millist infot oleksid soovinud või vajanud enne teraapiaga alustamist?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0577CC9A" w14:textId="77777777" w:rsidR="00CB7C73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Kuidas teraapia toimub</w:t>
      </w:r>
    </w:p>
    <w:p w14:paraId="5FF0EEF5" w14:textId="77777777" w:rsidR="00CB7C73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Kus teraapia toimub</w:t>
      </w:r>
    </w:p>
    <w:p w14:paraId="390C23FE" w14:textId="77777777" w:rsidR="00CB7C73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Kes veel on teraapiasse kaasatud</w:t>
      </w:r>
    </w:p>
    <w:p w14:paraId="21CD8BD6" w14:textId="77777777" w:rsidR="00CB7C73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Keda informeeritakse mu teraapias osalemist</w:t>
      </w:r>
    </w:p>
    <w:p w14:paraId="657A4BEF" w14:textId="77777777" w:rsidR="00CB7C73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Kes on terapeut, kes minuga tegeleb.</w:t>
      </w:r>
    </w:p>
    <w:p w14:paraId="1FBFFCB3" w14:textId="77777777" w:rsidR="00CB7C73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....</w:t>
      </w:r>
    </w:p>
    <w:p w14:paraId="234E0F95" w14:textId="77777777" w:rsidR="00CB7C73" w:rsidRPr="009A7375" w:rsidRDefault="00CB7C73" w:rsidP="00CB7C73">
      <w:pPr>
        <w:pStyle w:val="ListParagraph"/>
        <w:numPr>
          <w:ilvl w:val="0"/>
          <w:numId w:val="35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Muu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(vaba vastusega täpsustamine)</w:t>
      </w:r>
    </w:p>
    <w:p w14:paraId="04B89595" w14:textId="77777777" w:rsidR="00CB7C73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384F2F6D" w14:textId="77777777" w:rsidR="00CB7C73" w:rsidRPr="00B35A67" w:rsidRDefault="00CB7C73" w:rsidP="00CB7C73">
      <w:pPr>
        <w:numPr>
          <w:ilvl w:val="0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 Kes sulle teraapia sisu ja tegevuste kohta selgitusi jagas?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50DB2836" w14:textId="77777777" w:rsidR="00CB7C73" w:rsidRDefault="00CB7C73" w:rsidP="00CB7C73">
      <w:pPr>
        <w:pStyle w:val="ListParagraph"/>
        <w:numPr>
          <w:ilvl w:val="0"/>
          <w:numId w:val="31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Vanem, hooldaja, pereliige </w:t>
      </w:r>
    </w:p>
    <w:p w14:paraId="02A281A1" w14:textId="77777777" w:rsidR="00CB7C73" w:rsidRDefault="00CB7C73" w:rsidP="00CB7C73">
      <w:pPr>
        <w:pStyle w:val="ListParagraph"/>
        <w:numPr>
          <w:ilvl w:val="0"/>
          <w:numId w:val="31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Sotsiaaltöötaja/lastekaitsetöötaja</w:t>
      </w:r>
    </w:p>
    <w:p w14:paraId="2F53A115" w14:textId="77777777" w:rsidR="00CB7C73" w:rsidRPr="00BE119A" w:rsidRDefault="00CB7C73" w:rsidP="00CB7C73">
      <w:pPr>
        <w:pStyle w:val="ListParagraph"/>
        <w:numPr>
          <w:ilvl w:val="0"/>
          <w:numId w:val="31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Politsei</w:t>
      </w:r>
    </w:p>
    <w:p w14:paraId="365760D3" w14:textId="77777777" w:rsidR="00CB7C73" w:rsidRDefault="00CB7C73" w:rsidP="00CB7C73">
      <w:pPr>
        <w:pStyle w:val="ListParagraph"/>
        <w:numPr>
          <w:ilvl w:val="0"/>
          <w:numId w:val="31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Prokurör</w:t>
      </w:r>
    </w:p>
    <w:p w14:paraId="512A3FFD" w14:textId="77777777" w:rsidR="00CB7C73" w:rsidRPr="00B35A67" w:rsidRDefault="00CB7C73" w:rsidP="00CB7C73">
      <w:pPr>
        <w:pStyle w:val="ListParagraph"/>
        <w:numPr>
          <w:ilvl w:val="0"/>
          <w:numId w:val="31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Keegi muu </w:t>
      </w:r>
      <w:r w:rsidRPr="00B35A67">
        <w:rPr>
          <w:rFonts w:cstheme="minorHAnsi"/>
          <w:i/>
          <w:iCs/>
          <w:kern w:val="0"/>
          <w:sz w:val="24"/>
          <w:szCs w:val="24"/>
          <w:lang w:val="et-EE"/>
        </w:rPr>
        <w:t>(vaba vastusega täpsustamine)</w:t>
      </w:r>
    </w:p>
    <w:p w14:paraId="5CE5B5BC" w14:textId="77777777" w:rsidR="00CB7C73" w:rsidRPr="00B35A67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580"/>
        <w:rPr>
          <w:rFonts w:cstheme="minorHAnsi"/>
          <w:kern w:val="0"/>
          <w:sz w:val="24"/>
          <w:szCs w:val="24"/>
          <w:lang w:val="et-EE"/>
        </w:rPr>
      </w:pPr>
    </w:p>
    <w:p w14:paraId="7379CB8E" w14:textId="77777777" w:rsidR="00CB7C73" w:rsidRPr="00BE119A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E119A">
        <w:rPr>
          <w:rFonts w:cstheme="minorHAnsi"/>
          <w:kern w:val="0"/>
          <w:sz w:val="24"/>
          <w:szCs w:val="24"/>
          <w:lang w:val="et-EE"/>
        </w:rPr>
        <w:t xml:space="preserve">Kes teadsid, et sa käid teraapias? </w:t>
      </w:r>
      <w:r w:rsidRPr="00BE119A"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2282F3C2" w14:textId="77777777" w:rsidR="00CB7C73" w:rsidRPr="00B35A67" w:rsidRDefault="00CB7C73" w:rsidP="00CB7C73">
      <w:pPr>
        <w:numPr>
          <w:ilvl w:val="1"/>
          <w:numId w:val="3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Vanemad</w:t>
      </w:r>
    </w:p>
    <w:p w14:paraId="14CE25FB" w14:textId="77777777" w:rsidR="00CB7C73" w:rsidRPr="00B35A67" w:rsidRDefault="00CB7C73" w:rsidP="00CB7C73">
      <w:pPr>
        <w:numPr>
          <w:ilvl w:val="1"/>
          <w:numId w:val="3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Õpetajad / kool</w:t>
      </w:r>
    </w:p>
    <w:p w14:paraId="4393D31E" w14:textId="77777777" w:rsidR="00CB7C73" w:rsidRPr="00B35A67" w:rsidRDefault="00CB7C73" w:rsidP="00CB7C73">
      <w:pPr>
        <w:numPr>
          <w:ilvl w:val="1"/>
          <w:numId w:val="3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Sõbrad</w:t>
      </w:r>
    </w:p>
    <w:p w14:paraId="191703F0" w14:textId="77777777" w:rsidR="00CB7C73" w:rsidRPr="00B35A67" w:rsidRDefault="00CB7C73" w:rsidP="00CB7C73">
      <w:pPr>
        <w:numPr>
          <w:ilvl w:val="1"/>
          <w:numId w:val="3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lastRenderedPageBreak/>
        <w:t>Keegi ei teadnud</w:t>
      </w:r>
    </w:p>
    <w:p w14:paraId="22FEC018" w14:textId="77777777" w:rsidR="00CB7C73" w:rsidRPr="00B35A67" w:rsidRDefault="00CB7C73" w:rsidP="00CB7C73">
      <w:pPr>
        <w:numPr>
          <w:ilvl w:val="1"/>
          <w:numId w:val="3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Muu</w:t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B35A67">
        <w:rPr>
          <w:rFonts w:cstheme="minorHAnsi"/>
          <w:i/>
          <w:iCs/>
          <w:kern w:val="0"/>
          <w:sz w:val="24"/>
          <w:szCs w:val="24"/>
          <w:lang w:val="et-EE"/>
        </w:rPr>
        <w:t>(vaba vastusega täpsustamine)</w:t>
      </w:r>
    </w:p>
    <w:p w14:paraId="221C0B26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28E46DA6" w14:textId="77777777" w:rsidR="00CB7C73" w:rsidRPr="00BE119A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E119A">
        <w:rPr>
          <w:rFonts w:cstheme="minorHAnsi"/>
          <w:kern w:val="0"/>
          <w:sz w:val="24"/>
          <w:szCs w:val="24"/>
          <w:lang w:val="et-EE"/>
        </w:rPr>
        <w:t xml:space="preserve">Mis olid peamised põhjused, miks sind teraapiasse suunati? </w:t>
      </w:r>
      <w:r w:rsidRPr="00BE119A"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5E4F3FA9" w14:textId="77777777" w:rsidR="00CB7C73" w:rsidRPr="00B35A67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Probleemid koolis (nt puudumised, õppimine)</w:t>
      </w:r>
    </w:p>
    <w:p w14:paraId="214A25BD" w14:textId="77777777" w:rsidR="00CB7C73" w:rsidRPr="00B35A67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Probleemid peres</w:t>
      </w:r>
    </w:p>
    <w:p w14:paraId="34969A5A" w14:textId="77777777" w:rsidR="00CB7C73" w:rsidRPr="00B35A67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Probleemid sõpradega</w:t>
      </w:r>
    </w:p>
    <w:p w14:paraId="10AC4E9B" w14:textId="77777777" w:rsidR="00CB7C73" w:rsidRPr="00B35A67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Alkohol või narkootikumid</w:t>
      </w:r>
    </w:p>
    <w:p w14:paraId="3D5056F7" w14:textId="77777777" w:rsidR="00CB7C73" w:rsidRPr="00B35A67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Probleemid seadusega</w:t>
      </w:r>
    </w:p>
    <w:p w14:paraId="4E252695" w14:textId="77777777" w:rsidR="00CB7C73" w:rsidRPr="00B35A67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Vaimse tervise raskused</w:t>
      </w:r>
    </w:p>
    <w:p w14:paraId="02460EB4" w14:textId="77777777" w:rsidR="00CB7C73" w:rsidRDefault="00CB7C73" w:rsidP="00CB7C73">
      <w:pPr>
        <w:numPr>
          <w:ilvl w:val="1"/>
          <w:numId w:val="3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Muu (avatud vastus)</w:t>
      </w:r>
    </w:p>
    <w:p w14:paraId="54AECA6F" w14:textId="77777777" w:rsidR="00CB7C73" w:rsidRPr="006A1120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5098E343" w14:textId="77777777" w:rsidR="00CB7C73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Teraa</w:t>
      </w:r>
      <w:r>
        <w:rPr>
          <w:rFonts w:cstheme="minorHAnsi"/>
          <w:b/>
          <w:bCs/>
          <w:kern w:val="0"/>
          <w:sz w:val="24"/>
          <w:szCs w:val="24"/>
          <w:lang w:val="et-EE"/>
        </w:rPr>
        <w:t>pia</w:t>
      </w: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kogemus</w:t>
      </w:r>
    </w:p>
    <w:p w14:paraId="14535124" w14:textId="77777777" w:rsidR="00CB7C73" w:rsidRPr="00BE119A" w:rsidRDefault="00CB7C73" w:rsidP="00CB7C7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E119A">
        <w:rPr>
          <w:rFonts w:cstheme="minorHAnsi"/>
          <w:kern w:val="0"/>
          <w:sz w:val="24"/>
          <w:szCs w:val="24"/>
          <w:lang w:val="et-EE"/>
        </w:rPr>
        <w:t>Kui lihtne oli sul teraapias osaleda (nt kohale jõuda, ajaliselt sobitada)?</w:t>
      </w:r>
    </w:p>
    <w:p w14:paraId="5B5C96B6" w14:textId="77777777" w:rsidR="00CB7C73" w:rsidRDefault="00CB7C73" w:rsidP="00CB7C73">
      <w:pPr>
        <w:pStyle w:val="ListParagraph"/>
        <w:numPr>
          <w:ilvl w:val="1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 w:rsidRPr="009A7375">
        <w:rPr>
          <w:rFonts w:cstheme="minorHAnsi"/>
          <w:kern w:val="0"/>
          <w:sz w:val="24"/>
          <w:szCs w:val="24"/>
          <w:lang w:val="et-EE"/>
        </w:rPr>
        <w:t xml:space="preserve">Väga </w:t>
      </w:r>
      <w:r>
        <w:rPr>
          <w:rFonts w:cstheme="minorHAnsi"/>
          <w:kern w:val="0"/>
          <w:sz w:val="24"/>
          <w:szCs w:val="24"/>
          <w:lang w:val="et-EE"/>
        </w:rPr>
        <w:t>lihtne</w:t>
      </w:r>
    </w:p>
    <w:p w14:paraId="0A0EACA5" w14:textId="77777777" w:rsidR="00CB7C73" w:rsidRDefault="00CB7C73" w:rsidP="00CB7C73">
      <w:pPr>
        <w:pStyle w:val="ListParagraph"/>
        <w:numPr>
          <w:ilvl w:val="1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Pigem lihtne</w:t>
      </w:r>
    </w:p>
    <w:p w14:paraId="7001F853" w14:textId="77777777" w:rsidR="00CB7C73" w:rsidRDefault="00CB7C73" w:rsidP="00CB7C73">
      <w:pPr>
        <w:pStyle w:val="ListParagraph"/>
        <w:numPr>
          <w:ilvl w:val="1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 w:rsidRPr="009A7375">
        <w:rPr>
          <w:rFonts w:cstheme="minorHAnsi"/>
          <w:kern w:val="0"/>
          <w:sz w:val="24"/>
          <w:szCs w:val="24"/>
          <w:lang w:val="et-EE"/>
        </w:rPr>
        <w:t>Pigem raske</w:t>
      </w:r>
    </w:p>
    <w:p w14:paraId="16A085CF" w14:textId="77777777" w:rsidR="00CB7C73" w:rsidRDefault="00CB7C73" w:rsidP="00CB7C73">
      <w:pPr>
        <w:pStyle w:val="ListParagraph"/>
        <w:numPr>
          <w:ilvl w:val="1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276"/>
        <w:rPr>
          <w:rFonts w:cstheme="minorHAnsi"/>
          <w:kern w:val="0"/>
          <w:sz w:val="24"/>
          <w:szCs w:val="24"/>
          <w:lang w:val="et-EE"/>
        </w:rPr>
      </w:pPr>
      <w:r w:rsidRPr="009A7375">
        <w:rPr>
          <w:rFonts w:cstheme="minorHAnsi"/>
          <w:kern w:val="0"/>
          <w:sz w:val="24"/>
          <w:szCs w:val="24"/>
          <w:lang w:val="et-EE"/>
        </w:rPr>
        <w:t xml:space="preserve">Väga </w:t>
      </w:r>
      <w:r>
        <w:rPr>
          <w:rFonts w:cstheme="minorHAnsi"/>
          <w:kern w:val="0"/>
          <w:sz w:val="24"/>
          <w:szCs w:val="24"/>
          <w:lang w:val="et-EE"/>
        </w:rPr>
        <w:t>raske</w:t>
      </w:r>
    </w:p>
    <w:p w14:paraId="273A2134" w14:textId="77777777" w:rsidR="00CB7C73" w:rsidRPr="009A7375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916"/>
        <w:rPr>
          <w:rFonts w:cstheme="minorHAnsi"/>
          <w:kern w:val="0"/>
          <w:sz w:val="24"/>
          <w:szCs w:val="24"/>
          <w:lang w:val="et-EE"/>
        </w:rPr>
      </w:pPr>
    </w:p>
    <w:p w14:paraId="7C189AE8" w14:textId="77777777" w:rsidR="00CB7C73" w:rsidRPr="009A7375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9A7375">
        <w:rPr>
          <w:rFonts w:cstheme="minorHAnsi"/>
          <w:kern w:val="0"/>
          <w:sz w:val="24"/>
          <w:szCs w:val="24"/>
          <w:lang w:val="et-EE"/>
        </w:rPr>
        <w:t>Kas sinu terapeut vahetus teraapia jooksul?</w:t>
      </w:r>
    </w:p>
    <w:p w14:paraId="56FBC05F" w14:textId="77777777" w:rsidR="00CB7C73" w:rsidRPr="009A7375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9A7375">
        <w:rPr>
          <w:rFonts w:cstheme="minorHAnsi"/>
          <w:kern w:val="0"/>
          <w:sz w:val="24"/>
          <w:szCs w:val="24"/>
          <w:lang w:val="et-EE"/>
        </w:rPr>
        <w:t>Ei</w:t>
      </w:r>
    </w:p>
    <w:p w14:paraId="130FF3BA" w14:textId="77777777" w:rsidR="00CB7C73" w:rsidRPr="00B35A67" w:rsidRDefault="00CB7C73" w:rsidP="00CB7C73">
      <w:pPr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Jah, üks kord</w:t>
      </w:r>
    </w:p>
    <w:p w14:paraId="6605D9AB" w14:textId="77777777" w:rsidR="00CB7C73" w:rsidRDefault="00CB7C73" w:rsidP="00CB7C73">
      <w:pPr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35A67">
        <w:rPr>
          <w:rFonts w:cstheme="minorHAnsi"/>
          <w:kern w:val="0"/>
          <w:sz w:val="24"/>
          <w:szCs w:val="24"/>
          <w:lang w:val="et-EE"/>
        </w:rPr>
        <w:t>Jah, mitu korda</w:t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(vaba vastusega täpsustamine, kui mitu korda)</w:t>
      </w:r>
    </w:p>
    <w:p w14:paraId="097C70AE" w14:textId="77777777" w:rsidR="00CB7C73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</w:p>
    <w:p w14:paraId="05FB8AD9" w14:textId="77777777" w:rsidR="00CB7C73" w:rsidRPr="009A7375" w:rsidRDefault="00CB7C73" w:rsidP="00CB7C73">
      <w:pPr>
        <w:pStyle w:val="ListParagraph"/>
        <w:numPr>
          <w:ilvl w:val="0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Kas tead, miks terapeut vahetus? </w:t>
      </w:r>
      <w:r w:rsidRPr="009A7375">
        <w:rPr>
          <w:rFonts w:cstheme="minorHAnsi"/>
          <w:i/>
          <w:iCs/>
          <w:kern w:val="0"/>
          <w:sz w:val="24"/>
          <w:szCs w:val="24"/>
          <w:lang w:val="et-EE"/>
        </w:rPr>
        <w:t>(ainult neile, kes vastasid enne b-c)</w:t>
      </w:r>
    </w:p>
    <w:p w14:paraId="1E0A4CD3" w14:textId="77777777" w:rsidR="00CB7C73" w:rsidRPr="002A5036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Jah </w:t>
      </w:r>
      <w:r w:rsidRPr="009A7375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täpsustav küsimus põhjuse kohta (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vastusevariandid + vaba vastus)</w:t>
      </w:r>
    </w:p>
    <w:p w14:paraId="0C31F1A7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Ei</w:t>
      </w:r>
    </w:p>
    <w:p w14:paraId="73105394" w14:textId="77777777" w:rsidR="00CB7C73" w:rsidRPr="009A7375" w:rsidRDefault="00CB7C73" w:rsidP="00CB7C73">
      <w:pPr>
        <w:pStyle w:val="ListParagraph"/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546352A5" w14:textId="77777777" w:rsidR="00CB7C73" w:rsidRPr="002A5036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 xml:space="preserve">Kui hästi sobis sulle terapeut? </w:t>
      </w:r>
      <w:r w:rsidRPr="002A5036">
        <w:rPr>
          <w:rFonts w:cstheme="minorHAnsi"/>
          <w:i/>
          <w:iCs/>
          <w:kern w:val="0"/>
          <w:sz w:val="24"/>
          <w:szCs w:val="24"/>
          <w:lang w:val="et-EE"/>
        </w:rPr>
        <w:t>(kui mitu, siis hinnatakse viimast)</w:t>
      </w:r>
    </w:p>
    <w:p w14:paraId="016663C7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Sobis väga hästi</w:t>
      </w:r>
    </w:p>
    <w:p w14:paraId="500E88FB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Pigem sobis</w:t>
      </w:r>
    </w:p>
    <w:p w14:paraId="58A9EE28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Pigem ei sobinud</w:t>
      </w:r>
    </w:p>
    <w:p w14:paraId="0A226C32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Ei sobinud üldse</w:t>
      </w:r>
    </w:p>
    <w:p w14:paraId="659D70B6" w14:textId="77777777" w:rsidR="00CB7C73" w:rsidRPr="002A5036" w:rsidRDefault="00CB7C73" w:rsidP="00CB7C73">
      <w:pPr>
        <w:pStyle w:val="ListParagraph"/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63F9D8F2" w14:textId="77777777" w:rsidR="00CB7C73" w:rsidRPr="002A5036" w:rsidRDefault="00CB7C73" w:rsidP="00CB7C73">
      <w:pPr>
        <w:pStyle w:val="ListParagraph"/>
        <w:numPr>
          <w:ilvl w:val="0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i/>
          <w:iCs/>
          <w:kern w:val="0"/>
          <w:sz w:val="24"/>
          <w:szCs w:val="24"/>
          <w:lang w:val="et-EE"/>
        </w:rPr>
      </w:pPr>
      <w:r w:rsidRPr="002A5036">
        <w:rPr>
          <w:rFonts w:cstheme="minorHAnsi"/>
          <w:i/>
          <w:iCs/>
          <w:kern w:val="0"/>
          <w:sz w:val="24"/>
          <w:szCs w:val="24"/>
          <w:lang w:val="et-EE"/>
        </w:rPr>
        <w:t>Lahtine küsimus selle kohta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, mis enim meeldis/ei meeldinud</w:t>
      </w:r>
    </w:p>
    <w:p w14:paraId="0304AC29" w14:textId="77777777" w:rsidR="00CB7C73" w:rsidRPr="002A5036" w:rsidRDefault="00CB7C73" w:rsidP="00CB7C73">
      <w:pPr>
        <w:pStyle w:val="ListParagraph"/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580"/>
        <w:rPr>
          <w:rFonts w:cstheme="minorHAnsi"/>
          <w:kern w:val="0"/>
          <w:sz w:val="24"/>
          <w:szCs w:val="24"/>
          <w:lang w:val="et-EE"/>
        </w:rPr>
      </w:pPr>
    </w:p>
    <w:p w14:paraId="654D581D" w14:textId="77777777" w:rsidR="00CB7C73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Kui kasulikuks pead teraapiat enda jaoks?</w:t>
      </w:r>
    </w:p>
    <w:p w14:paraId="633A4BB8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Väga kasulik</w:t>
      </w:r>
    </w:p>
    <w:p w14:paraId="4E77B400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Pigem kasulik</w:t>
      </w:r>
    </w:p>
    <w:p w14:paraId="61413BE4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Pigem pole kasulik</w:t>
      </w:r>
    </w:p>
    <w:p w14:paraId="1EA37624" w14:textId="77777777" w:rsidR="00CB7C73" w:rsidRPr="00B35A67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Pole üldse kasulik</w:t>
      </w:r>
    </w:p>
    <w:p w14:paraId="7FF81486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6B384386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Muutused ja mõju</w:t>
      </w:r>
    </w:p>
    <w:p w14:paraId="68836CA1" w14:textId="77777777" w:rsidR="00CB7C73" w:rsidRPr="002A5036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Millised muutused on toimunud teraapia ajal või selle järel?</w:t>
      </w:r>
      <w:r w:rsidRPr="002A5036"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2A5036">
        <w:rPr>
          <w:rFonts w:cstheme="minorHAnsi"/>
          <w:i/>
          <w:iCs/>
          <w:kern w:val="0"/>
          <w:sz w:val="24"/>
          <w:szCs w:val="24"/>
          <w:lang w:val="et-EE"/>
        </w:rPr>
        <w:t>(mitu valikut)</w:t>
      </w:r>
    </w:p>
    <w:p w14:paraId="14EB4D8F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Käin rohkem koolis</w:t>
      </w:r>
    </w:p>
    <w:p w14:paraId="220B1E19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Suhted vanematega on paremad</w:t>
      </w:r>
    </w:p>
    <w:p w14:paraId="1F8E72EF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Suhted sõpradega on paremad</w:t>
      </w:r>
    </w:p>
    <w:p w14:paraId="36DC0A19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Tunnen end paremini</w:t>
      </w:r>
    </w:p>
    <w:p w14:paraId="327C41AA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lastRenderedPageBreak/>
        <w:t>Käitun teisiti kui varem</w:t>
      </w:r>
    </w:p>
    <w:p w14:paraId="63EFF5C4" w14:textId="77777777" w:rsidR="00CB7C73" w:rsidRPr="002A5036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 xml:space="preserve">Muu </w:t>
      </w:r>
      <w:r w:rsidRPr="002A5036">
        <w:rPr>
          <w:rFonts w:cstheme="minorHAnsi"/>
          <w:i/>
          <w:iCs/>
          <w:kern w:val="0"/>
          <w:sz w:val="24"/>
          <w:szCs w:val="24"/>
          <w:lang w:val="et-EE"/>
        </w:rPr>
        <w:t>(avatud)</w:t>
      </w:r>
    </w:p>
    <w:p w14:paraId="07B44656" w14:textId="77777777" w:rsidR="00CB7C73" w:rsidRPr="002A5036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2A5036">
        <w:rPr>
          <w:rFonts w:cstheme="minorHAnsi"/>
          <w:kern w:val="0"/>
          <w:sz w:val="24"/>
          <w:szCs w:val="24"/>
          <w:lang w:val="et-EE"/>
        </w:rPr>
        <w:t>Ei ole muutusi</w:t>
      </w:r>
    </w:p>
    <w:p w14:paraId="29FAF476" w14:textId="77777777" w:rsidR="00CB7C73" w:rsidRPr="002A5036" w:rsidRDefault="00CB7C73" w:rsidP="00CB7C73">
      <w:p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ind w:left="940"/>
        <w:rPr>
          <w:rFonts w:cstheme="minorHAnsi"/>
          <w:kern w:val="0"/>
          <w:sz w:val="24"/>
          <w:szCs w:val="24"/>
          <w:lang w:val="et-EE"/>
        </w:rPr>
      </w:pPr>
    </w:p>
    <w:p w14:paraId="1B811495" w14:textId="77777777" w:rsidR="00CB7C73" w:rsidRPr="00B77D5C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Kuidas on muutunud sinu suhted järgmiste inimestega?</w:t>
      </w:r>
      <w:r w:rsidRPr="00B77D5C">
        <w:rPr>
          <w:rFonts w:ascii="MS Gothic" w:eastAsia="MS Gothic" w:hAnsi="MS Gothic" w:cs="MS Gothic"/>
          <w:kern w:val="0"/>
          <w:sz w:val="24"/>
          <w:szCs w:val="24"/>
          <w:lang w:val="et-EE"/>
        </w:rPr>
        <w:t> </w:t>
      </w:r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 xml:space="preserve">(5-7 punktine </w:t>
      </w:r>
      <w:proofErr w:type="spellStart"/>
      <w:r>
        <w:rPr>
          <w:rFonts w:cstheme="minorHAnsi"/>
          <w:i/>
          <w:iCs/>
          <w:kern w:val="0"/>
          <w:sz w:val="24"/>
          <w:szCs w:val="24"/>
          <w:lang w:val="et-EE"/>
        </w:rPr>
        <w:t>L</w:t>
      </w:r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>ikerti</w:t>
      </w:r>
      <w:proofErr w:type="spellEnd"/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 xml:space="preserve"> skaala: väga palju halvemaks/väga palju paremaks)</w:t>
      </w:r>
    </w:p>
    <w:p w14:paraId="41FF5712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Vanemad</w:t>
      </w:r>
    </w:p>
    <w:p w14:paraId="7BBC1731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Õpetajad</w:t>
      </w:r>
    </w:p>
    <w:p w14:paraId="79D2A1D7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Sõbrad</w:t>
      </w:r>
    </w:p>
    <w:p w14:paraId="2097BCA7" w14:textId="77777777" w:rsidR="00CB7C73" w:rsidRPr="00B77D5C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...</w:t>
      </w:r>
    </w:p>
    <w:p w14:paraId="782D1CC5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75B5A40E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Katkestamine (ainult katkestanutele)</w:t>
      </w:r>
    </w:p>
    <w:p w14:paraId="54639BE7" w14:textId="77777777" w:rsidR="00CB7C73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Kas teraapia katkestamine oli sinu otsus?</w:t>
      </w:r>
    </w:p>
    <w:p w14:paraId="0C60DFA3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Jah </w:t>
      </w:r>
      <w:r w:rsidRPr="00B77D5C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küsimus 23</w:t>
      </w:r>
    </w:p>
    <w:p w14:paraId="7B702735" w14:textId="77777777" w:rsidR="00CB7C73" w:rsidRPr="00B77D5C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Ei </w:t>
      </w:r>
      <w:r w:rsidRPr="00B77D5C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Kelle otsus oli (vastusevariandid + avatud vastus)</w:t>
      </w:r>
    </w:p>
    <w:p w14:paraId="189D28E6" w14:textId="77777777" w:rsidR="00CB7C73" w:rsidRPr="00B77D5C" w:rsidRDefault="00CB7C73" w:rsidP="00CB7C73">
      <w:pPr>
        <w:pStyle w:val="ListParagraph"/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 xml:space="preserve"> </w:t>
      </w:r>
    </w:p>
    <w:p w14:paraId="6036B0C8" w14:textId="77777777" w:rsidR="00CB7C73" w:rsidRPr="00B77D5C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 xml:space="preserve">Miks jäi teraapia pooleli? </w:t>
      </w:r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>(mitu valikut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, vastavad need, kelle otsus see oli</w:t>
      </w:r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>)</w:t>
      </w:r>
    </w:p>
    <w:p w14:paraId="2D28CF76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Ei meeldinud teraapia sisu</w:t>
      </w:r>
    </w:p>
    <w:p w14:paraId="11AB9D70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Ei meeldinud</w:t>
      </w:r>
      <w:r>
        <w:rPr>
          <w:rFonts w:cstheme="minorHAnsi"/>
          <w:kern w:val="0"/>
          <w:sz w:val="24"/>
          <w:szCs w:val="24"/>
          <w:lang w:val="et-EE"/>
        </w:rPr>
        <w:t>/sobinud</w:t>
      </w:r>
      <w:r w:rsidRPr="00B77D5C">
        <w:rPr>
          <w:rFonts w:cstheme="minorHAnsi"/>
          <w:kern w:val="0"/>
          <w:sz w:val="24"/>
          <w:szCs w:val="24"/>
          <w:lang w:val="et-EE"/>
        </w:rPr>
        <w:t xml:space="preserve"> terapeut</w:t>
      </w:r>
    </w:p>
    <w:p w14:paraId="7FC394AB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Ei saanud osaleda (nt kaugus, aeg)</w:t>
      </w:r>
    </w:p>
    <w:p w14:paraId="0D2B732A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Ei näinud kasu</w:t>
      </w:r>
    </w:p>
    <w:p w14:paraId="56EDBC4B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>Ei tea/ei oska öelda</w:t>
      </w:r>
    </w:p>
    <w:p w14:paraId="795D5F43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B77D5C">
        <w:rPr>
          <w:rFonts w:cstheme="minorHAnsi"/>
          <w:kern w:val="0"/>
          <w:sz w:val="24"/>
          <w:szCs w:val="24"/>
          <w:lang w:val="et-EE"/>
        </w:rPr>
        <w:t>Muu (avatud)</w:t>
      </w:r>
    </w:p>
    <w:p w14:paraId="0E1C7B43" w14:textId="77777777" w:rsidR="00CB7C73" w:rsidRDefault="00CB7C73" w:rsidP="00CB7C73">
      <w:pPr>
        <w:pStyle w:val="ListParagraph"/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left="1300"/>
        <w:rPr>
          <w:rFonts w:cstheme="minorHAnsi"/>
          <w:kern w:val="0"/>
          <w:sz w:val="24"/>
          <w:szCs w:val="24"/>
          <w:lang w:val="et-EE"/>
        </w:rPr>
      </w:pPr>
    </w:p>
    <w:p w14:paraId="75B17ECC" w14:textId="77777777" w:rsidR="00CB7C73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 Kuidas hindad täna, kas teraapia katkestamine oli õige?</w:t>
      </w:r>
    </w:p>
    <w:p w14:paraId="355A408F" w14:textId="77777777" w:rsidR="00CB7C73" w:rsidRPr="00B77D5C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Jah </w:t>
      </w:r>
      <w:r w:rsidRPr="00B77D5C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>miks (avatud vastus)</w:t>
      </w:r>
    </w:p>
    <w:p w14:paraId="626B8FBB" w14:textId="77777777" w:rsidR="00CB7C73" w:rsidRPr="00B77D5C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>
        <w:rPr>
          <w:rFonts w:cstheme="minorHAnsi"/>
          <w:kern w:val="0"/>
          <w:sz w:val="24"/>
          <w:szCs w:val="24"/>
          <w:lang w:val="et-EE"/>
        </w:rPr>
        <w:t xml:space="preserve">Ei </w:t>
      </w:r>
      <w:r w:rsidRPr="00B77D5C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B77D5C">
        <w:rPr>
          <w:rFonts w:cstheme="minorHAnsi"/>
          <w:i/>
          <w:iCs/>
          <w:kern w:val="0"/>
          <w:sz w:val="24"/>
          <w:szCs w:val="24"/>
          <w:lang w:val="et-EE"/>
        </w:rPr>
        <w:t>miks (avatud vastus)</w:t>
      </w:r>
    </w:p>
    <w:p w14:paraId="5375D458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6A6024E2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Elu pärast teraapiat (lõpetanutele)</w:t>
      </w:r>
    </w:p>
    <w:p w14:paraId="0573E80B" w14:textId="77777777" w:rsidR="00CB7C73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Kuidas sul läheb pärast teraapia lõppu?</w:t>
      </w:r>
    </w:p>
    <w:p w14:paraId="4A999DBA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Saan hästi hakkama</w:t>
      </w:r>
    </w:p>
    <w:p w14:paraId="0244B719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Mõned probleemid on tagasi tulnud</w:t>
      </w:r>
    </w:p>
    <w:p w14:paraId="2130FB59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Probleemid on samad kui varem</w:t>
      </w:r>
    </w:p>
    <w:p w14:paraId="6F2740D3" w14:textId="77777777" w:rsidR="00CB7C73" w:rsidRPr="00D26B5A" w:rsidRDefault="00CB7C73" w:rsidP="00CB7C73">
      <w:p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</w:p>
    <w:p w14:paraId="4FEED809" w14:textId="77777777" w:rsidR="00CB7C73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Kas vajad pärast teraapiat lisatuge?</w:t>
      </w:r>
    </w:p>
    <w:p w14:paraId="18E2B500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Ei</w:t>
      </w:r>
    </w:p>
    <w:p w14:paraId="4C4691C6" w14:textId="77777777" w:rsidR="00CB7C73" w:rsidRPr="00D26B5A" w:rsidRDefault="00CB7C73" w:rsidP="00CB7C73">
      <w:pPr>
        <w:pStyle w:val="ListParagraph"/>
        <w:numPr>
          <w:ilvl w:val="1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Jah (</w:t>
      </w:r>
      <w:r w:rsidRPr="00D26B5A">
        <w:rPr>
          <w:rFonts w:cstheme="minorHAnsi"/>
          <w:i/>
          <w:iCs/>
          <w:kern w:val="0"/>
          <w:sz w:val="24"/>
          <w:szCs w:val="24"/>
          <w:lang w:val="et-EE"/>
        </w:rPr>
        <w:t>avatud: millist?</w:t>
      </w:r>
      <w:r w:rsidRPr="00D26B5A">
        <w:rPr>
          <w:rFonts w:cstheme="minorHAnsi"/>
          <w:kern w:val="0"/>
          <w:sz w:val="24"/>
          <w:szCs w:val="24"/>
          <w:lang w:val="et-EE"/>
        </w:rPr>
        <w:t>)</w:t>
      </w:r>
    </w:p>
    <w:p w14:paraId="4A532B6D" w14:textId="77777777" w:rsidR="00CB7C73" w:rsidRPr="00B35A67" w:rsidRDefault="00CB7C73" w:rsidP="00CB7C73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6D6D6D"/>
          <w:kern w:val="0"/>
          <w:sz w:val="24"/>
          <w:szCs w:val="24"/>
          <w:lang w:val="et-EE"/>
        </w:rPr>
      </w:pPr>
    </w:p>
    <w:p w14:paraId="73B5CDE9" w14:textId="77777777" w:rsidR="00CB7C73" w:rsidRPr="00B35A67" w:rsidRDefault="00CB7C73" w:rsidP="00CB7C73">
      <w:pPr>
        <w:autoSpaceDE w:val="0"/>
        <w:autoSpaceDN w:val="0"/>
        <w:adjustRightInd w:val="0"/>
        <w:spacing w:before="0" w:after="280" w:line="240" w:lineRule="auto"/>
        <w:rPr>
          <w:rFonts w:cstheme="minorHAnsi"/>
          <w:b/>
          <w:bCs/>
          <w:kern w:val="0"/>
          <w:sz w:val="24"/>
          <w:szCs w:val="24"/>
          <w:lang w:val="et-EE"/>
        </w:rPr>
      </w:pPr>
      <w:proofErr w:type="spellStart"/>
      <w:r w:rsidRPr="00B35A67">
        <w:rPr>
          <w:rFonts w:cstheme="minorHAnsi"/>
          <w:b/>
          <w:bCs/>
          <w:kern w:val="0"/>
          <w:sz w:val="24"/>
          <w:szCs w:val="24"/>
          <w:lang w:val="et-EE"/>
        </w:rPr>
        <w:t>Üldhinnang</w:t>
      </w:r>
      <w:proofErr w:type="spellEnd"/>
    </w:p>
    <w:p w14:paraId="20A95144" w14:textId="77777777" w:rsidR="00CB7C73" w:rsidRPr="00D26B5A" w:rsidRDefault="00CB7C73" w:rsidP="00CB7C73">
      <w:pPr>
        <w:pStyle w:val="ListParagraph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Kas soovitaksid seda teraapiat teistele noortele?</w:t>
      </w:r>
    </w:p>
    <w:p w14:paraId="1A9F6DA7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Jah</w:t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D26B5A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Miks?</w:t>
      </w:r>
    </w:p>
    <w:p w14:paraId="713E723C" w14:textId="77777777" w:rsidR="00CB7C73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Ei</w:t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 w:rsidRPr="00D26B5A">
        <w:rPr>
          <w:rFonts w:cstheme="minorHAnsi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kern w:val="0"/>
          <w:sz w:val="24"/>
          <w:szCs w:val="24"/>
          <w:lang w:val="et-EE"/>
        </w:rPr>
        <w:t xml:space="preserve"> </w:t>
      </w:r>
      <w:r>
        <w:rPr>
          <w:rFonts w:cstheme="minorHAnsi"/>
          <w:i/>
          <w:iCs/>
          <w:kern w:val="0"/>
          <w:sz w:val="24"/>
          <w:szCs w:val="24"/>
          <w:lang w:val="et-EE"/>
        </w:rPr>
        <w:t>Miks?</w:t>
      </w:r>
    </w:p>
    <w:p w14:paraId="03B16E72" w14:textId="77777777" w:rsidR="00CB7C73" w:rsidRPr="00D26B5A" w:rsidRDefault="00CB7C73" w:rsidP="00CB7C73">
      <w:pPr>
        <w:pStyle w:val="ListParagraph"/>
        <w:numPr>
          <w:ilvl w:val="1"/>
          <w:numId w:val="23"/>
        </w:numPr>
        <w:tabs>
          <w:tab w:val="left" w:pos="940"/>
          <w:tab w:val="left" w:pos="1440"/>
        </w:tabs>
        <w:autoSpaceDE w:val="0"/>
        <w:autoSpaceDN w:val="0"/>
        <w:adjustRightInd w:val="0"/>
        <w:spacing w:before="0" w:after="0" w:line="240" w:lineRule="auto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>Ei oska öelda</w:t>
      </w:r>
    </w:p>
    <w:p w14:paraId="48E6CEA0" w14:textId="77777777" w:rsidR="00CB7C73" w:rsidRDefault="00CB7C73" w:rsidP="00CB7C73">
      <w:pPr>
        <w:pStyle w:val="ListBullet"/>
        <w:numPr>
          <w:ilvl w:val="0"/>
          <w:numId w:val="0"/>
        </w:numPr>
        <w:ind w:left="340" w:hanging="340"/>
        <w:jc w:val="both"/>
        <w:rPr>
          <w:lang w:val="et-EE"/>
        </w:rPr>
      </w:pPr>
    </w:p>
    <w:p w14:paraId="43CD9EEE" w14:textId="5DCD6D82" w:rsidR="00CB7C73" w:rsidRDefault="00CB7C73" w:rsidP="00CB7C73">
      <w:pPr>
        <w:pStyle w:val="ListBullet"/>
        <w:numPr>
          <w:ilvl w:val="0"/>
          <w:numId w:val="23"/>
        </w:numPr>
        <w:jc w:val="both"/>
        <w:rPr>
          <w:rFonts w:cstheme="minorHAnsi"/>
          <w:kern w:val="0"/>
          <w:sz w:val="24"/>
          <w:szCs w:val="24"/>
          <w:lang w:val="et-EE"/>
        </w:rPr>
      </w:pPr>
      <w:r w:rsidRPr="00D26B5A">
        <w:rPr>
          <w:rFonts w:cstheme="minorHAnsi"/>
          <w:kern w:val="0"/>
          <w:sz w:val="24"/>
          <w:szCs w:val="24"/>
          <w:lang w:val="et-EE"/>
        </w:rPr>
        <w:t xml:space="preserve">Mis võiks teraapias teisiti olla või muuta? </w:t>
      </w:r>
      <w:r w:rsidRPr="00D26B5A">
        <w:rPr>
          <w:rFonts w:cstheme="minorHAnsi"/>
          <w:i/>
          <w:iCs/>
          <w:kern w:val="0"/>
          <w:sz w:val="24"/>
          <w:szCs w:val="24"/>
          <w:lang w:val="et-EE"/>
        </w:rPr>
        <w:t>(avatud küsimus</w:t>
      </w:r>
      <w:r w:rsidRPr="00D26B5A">
        <w:rPr>
          <w:rFonts w:cstheme="minorHAnsi"/>
          <w:kern w:val="0"/>
          <w:sz w:val="24"/>
          <w:szCs w:val="24"/>
          <w:lang w:val="et-EE"/>
        </w:rPr>
        <w:t>)</w:t>
      </w:r>
    </w:p>
    <w:p w14:paraId="6751FB46" w14:textId="77777777" w:rsidR="00CB7C73" w:rsidRPr="00CB7C73" w:rsidRDefault="00CB7C73" w:rsidP="00CB7C73">
      <w:pPr>
        <w:pStyle w:val="ListBullet"/>
        <w:numPr>
          <w:ilvl w:val="0"/>
          <w:numId w:val="0"/>
        </w:numPr>
        <w:ind w:left="580"/>
        <w:jc w:val="both"/>
        <w:rPr>
          <w:rFonts w:cstheme="minorHAnsi"/>
          <w:kern w:val="0"/>
          <w:sz w:val="24"/>
          <w:szCs w:val="24"/>
          <w:lang w:val="et-EE"/>
        </w:rPr>
      </w:pPr>
    </w:p>
    <w:p w14:paraId="4256E0A2" w14:textId="08D3C421" w:rsidR="00CB7C73" w:rsidRDefault="00CB7C73" w:rsidP="00CB7C73">
      <w:pPr>
        <w:pStyle w:val="ListBullet"/>
        <w:numPr>
          <w:ilvl w:val="0"/>
          <w:numId w:val="0"/>
        </w:numPr>
        <w:ind w:left="340" w:hanging="340"/>
        <w:jc w:val="both"/>
        <w:rPr>
          <w:rFonts w:cstheme="minorHAnsi"/>
          <w:b/>
          <w:bCs/>
          <w:color w:val="82009B" w:themeColor="accent6"/>
          <w:kern w:val="0"/>
          <w:sz w:val="24"/>
          <w:szCs w:val="24"/>
          <w:lang w:val="et-EE"/>
        </w:rPr>
      </w:pPr>
      <w:r>
        <w:rPr>
          <w:rFonts w:cstheme="minorHAnsi"/>
          <w:b/>
          <w:bCs/>
          <w:color w:val="82009B" w:themeColor="accent6"/>
          <w:kern w:val="0"/>
          <w:sz w:val="24"/>
          <w:szCs w:val="24"/>
          <w:lang w:val="et-EE"/>
        </w:rPr>
        <w:lastRenderedPageBreak/>
        <w:t>LAPSE</w:t>
      </w:r>
      <w:r w:rsidRPr="006A1120">
        <w:rPr>
          <w:rFonts w:cstheme="minorHAnsi"/>
          <w:b/>
          <w:bCs/>
          <w:color w:val="82009B" w:themeColor="accent6"/>
          <w:kern w:val="0"/>
          <w:sz w:val="24"/>
          <w:szCs w:val="24"/>
          <w:lang w:val="et-EE"/>
        </w:rPr>
        <w:t>VANEMAD/HOOLDAJAD</w:t>
      </w:r>
    </w:p>
    <w:p w14:paraId="19F48E55" w14:textId="77777777" w:rsidR="00CB7C73" w:rsidRDefault="00CB7C73" w:rsidP="00CB7C73">
      <w:pPr>
        <w:pStyle w:val="ListBullet"/>
        <w:numPr>
          <w:ilvl w:val="0"/>
          <w:numId w:val="0"/>
        </w:numPr>
        <w:ind w:left="340" w:hanging="340"/>
        <w:jc w:val="both"/>
        <w:rPr>
          <w:rFonts w:cstheme="minorHAnsi"/>
          <w:b/>
          <w:bCs/>
          <w:color w:val="82009B" w:themeColor="accent6"/>
          <w:kern w:val="0"/>
          <w:sz w:val="24"/>
          <w:szCs w:val="24"/>
          <w:lang w:val="et-EE"/>
        </w:rPr>
      </w:pPr>
    </w:p>
    <w:p w14:paraId="5605006F" w14:textId="77777777" w:rsidR="00CB7C73" w:rsidRPr="006A1120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Taust</w:t>
      </w:r>
    </w:p>
    <w:p w14:paraId="18EE8CF3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Teie vanus (täisaastates)</w:t>
      </w:r>
    </w:p>
    <w:p w14:paraId="12A20BF7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Teie sugu (mees/naine/muu/ei soovi avaldada)</w:t>
      </w:r>
    </w:p>
    <w:p w14:paraId="6DB1B35B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Kus te elate? (Linn / Väikelinn / Maapiirkond)</w:t>
      </w:r>
    </w:p>
    <w:p w14:paraId="553AA5D7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Teraapias osaleva/osalenud lapse vanus</w:t>
      </w:r>
    </w:p>
    <w:p w14:paraId="45F905A4" w14:textId="77777777" w:rsidR="00CB7C73" w:rsidRPr="004835B4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Teraapias osaleva/osalenud lapse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sugu</w:t>
      </w:r>
    </w:p>
    <w:p w14:paraId="7D5A4AED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0BF96AF3" w14:textId="77777777" w:rsidR="00CB7C73" w:rsidRPr="006A1120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Seotus teraapiaga</w:t>
      </w:r>
    </w:p>
    <w:p w14:paraId="7A88A1B3" w14:textId="77777777" w:rsidR="00CB7C73" w:rsidRPr="006A1120" w:rsidRDefault="00CB7C73" w:rsidP="00CB7C73">
      <w:pPr>
        <w:pStyle w:val="ListBullet"/>
        <w:numPr>
          <w:ilvl w:val="0"/>
          <w:numId w:val="36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Kas teie pere osaleb/osales MDFT teraapias?</w:t>
      </w:r>
    </w:p>
    <w:p w14:paraId="66B03D6C" w14:textId="77777777" w:rsidR="00CB7C73" w:rsidRPr="006A1120" w:rsidRDefault="00CB7C73" w:rsidP="00CB7C73">
      <w:pPr>
        <w:pStyle w:val="ListBullet"/>
        <w:numPr>
          <w:ilvl w:val="0"/>
          <w:numId w:val="37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Jah, osaleme praegu</w:t>
      </w:r>
    </w:p>
    <w:p w14:paraId="12313992" w14:textId="77777777" w:rsidR="00CB7C73" w:rsidRDefault="00CB7C73" w:rsidP="00CB7C73">
      <w:pPr>
        <w:pStyle w:val="ListBullet"/>
        <w:numPr>
          <w:ilvl w:val="0"/>
          <w:numId w:val="37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Oleme lõpetanud</w:t>
      </w:r>
    </w:p>
    <w:p w14:paraId="057A47A5" w14:textId="77777777" w:rsidR="00CB7C73" w:rsidRPr="006A1120" w:rsidRDefault="00CB7C73" w:rsidP="00CB7C73">
      <w:pPr>
        <w:pStyle w:val="ListBullet"/>
        <w:numPr>
          <w:ilvl w:val="0"/>
          <w:numId w:val="37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Jätsime/jäi pooleli</w:t>
      </w:r>
    </w:p>
    <w:p w14:paraId="3F1B41DC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13BA6240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Kui kaua olete/olite teraapias? (Alla 1 kuu / 2-3 kuud / 4-6 kuud / 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Üle 6 kuu /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Ei oska öelda)</w:t>
      </w:r>
    </w:p>
    <w:p w14:paraId="7057F61B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Kes teie 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lisaks lapsele ja teile veel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teraapias osalesid? (mitu valikut: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lapse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teine vanem, muu pereliige, kooli esindaja, sotsiaaltöötaja, keegi muu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(kes?)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)</w:t>
      </w:r>
    </w:p>
    <w:p w14:paraId="7989673C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274A6B8C" w14:textId="77777777" w:rsidR="00CB7C73" w:rsidRPr="006A1120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Teraapiasse jõudmine ja teadlikkus</w:t>
      </w:r>
    </w:p>
    <w:p w14:paraId="6D0CB259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Kelle kaudu suunati teie pere/laps MDFT teraapiasse? (Sotsiaaltöötaja/lastekaitse / Politsei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/ K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riminaalhooldus / 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Prokurör / Kohus /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Muu)</w:t>
      </w:r>
    </w:p>
    <w:p w14:paraId="1B22EE08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Mis olid peamised põhjused, miks teie laps teraapiasse suunati? (mitu valikut: Probleemid koolis, probleemid peres, probleemid seadusega, alkohol või narkootikumid, vaimse tervise raskused, muu)</w:t>
      </w:r>
    </w:p>
    <w:p w14:paraId="26125963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Millised olid teie suhted lapsega enne teraapiat? (väga head-head-pigem kehvad-väga kehvad)</w:t>
      </w:r>
    </w:p>
    <w:p w14:paraId="28FBF273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Millised olid teie ootused teraapia alguses? (avatud vastus)</w:t>
      </w:r>
    </w:p>
    <w:p w14:paraId="6490E431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 meelsasti olite nõus teraapias osalema? (Väga vastumeelselt / Pigem ei tahtnud / Pigem tahtsin / Väga tahtsin / Ei oska öelda)</w:t>
      </w:r>
    </w:p>
    <w:p w14:paraId="258F1168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Kas teile selgitati enne teraapiaga alustamist, mis teraapia see on ja mis seal toimub? (Jah ja sain hästi aru / Midagi selgitati, aga ei saanud hästi aru / Ei selgitatud)</w:t>
      </w:r>
    </w:p>
    <w:p w14:paraId="7C9B81F1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Millist täiendavat infot oleksite soovinud või vajanud enne teraapiaga alustamist? (mitu valikut: Kuidas ja kus teraapia toimub, keda kaasatakse, kes on terapeut, muu)</w:t>
      </w:r>
    </w:p>
    <w:p w14:paraId="74D4FF78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2A59A7A4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4C80FA98" w14:textId="77777777" w:rsidR="00CB7C73" w:rsidRPr="006A1120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lastRenderedPageBreak/>
        <w:t>Teraapiakogemus</w:t>
      </w:r>
    </w:p>
    <w:p w14:paraId="0B1A8605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 lihtne oli teil ja teie perel teraapias osaleda (nt kohale jõuda, ajaliselt sobitada)? (Väga lihtne / Pigem lihtne / Pigem raske / Väga raske)</w:t>
      </w:r>
    </w:p>
    <w:p w14:paraId="13941768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Kas tei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e perega tegelev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terapeut vahetus teraapia jooksul? (Ei / Jah, üks kord / Jah, mitu korda)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</w:t>
      </w:r>
    </w:p>
    <w:p w14:paraId="33529CFD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eelmine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„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jah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“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: Kas teate, miks terapeut vahetus? (vastusevariandid + vaba vastus)</w:t>
      </w:r>
    </w:p>
    <w:p w14:paraId="035D7632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 hästi sobis teile terapeut? (Sobis väga hästi / Pigem sobis / Pigem ei sobinud / Ei sobinud üldse)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</w:t>
      </w:r>
      <w:r w:rsidRPr="004835B4">
        <w:rPr>
          <w:rFonts w:cstheme="minorHAnsi"/>
          <w:color w:val="232323" w:themeColor="text1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mis sobis, mis ei sobinud?</w:t>
      </w:r>
    </w:p>
    <w:p w14:paraId="338C1F4D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Kui hästi sobis teie lapsele terapeut?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(Sobis väga hästi / Pigem sobis / Pigem ei sobinud / Ei sobinud üldse)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</w:t>
      </w:r>
      <w:r w:rsidRPr="004835B4">
        <w:rPr>
          <w:rFonts w:cstheme="minorHAnsi"/>
          <w:color w:val="232323" w:themeColor="text1"/>
          <w:kern w:val="0"/>
          <w:sz w:val="24"/>
          <w:szCs w:val="24"/>
          <w:lang w:val="et-EE"/>
        </w:rPr>
        <w:sym w:font="Wingdings" w:char="F0E0"/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mis sobis, mis ei sobinud?</w:t>
      </w:r>
    </w:p>
    <w:p w14:paraId="21999D39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Kui kasulikuks peate teraapiat 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enda vaatest?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(Väga kasulik / Pigem kasulik / Pigem pole kasulik / Pole üldse kasulik)</w:t>
      </w:r>
    </w:p>
    <w:p w14:paraId="1D315BCA" w14:textId="77777777" w:rsidR="00CB7C73" w:rsidRPr="004835B4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Kui kasulikuks peate teraapiat </w:t>
      </w: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>oma lapsele?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(Väga kasulik / Pigem kasulik / Pigem pole kasulik / Pole üldse kasulik)</w:t>
      </w:r>
    </w:p>
    <w:p w14:paraId="099B242F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1FC7E3B6" w14:textId="77777777" w:rsidR="00CB7C73" w:rsidRPr="004835B4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4835B4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Muutused ja mõju</w:t>
      </w:r>
    </w:p>
    <w:p w14:paraId="52777F47" w14:textId="77777777" w:rsidR="00CB7C73" w:rsidRPr="006A1120" w:rsidRDefault="00CB7C73" w:rsidP="00CB7C73">
      <w:pPr>
        <w:pStyle w:val="ListBullet"/>
        <w:numPr>
          <w:ilvl w:val="0"/>
          <w:numId w:val="36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Millised muutused on toimunud teie lapse käitumises ja toimetulekus teraapia ajal või selle järel? (mitu valikut)</w:t>
      </w:r>
    </w:p>
    <w:p w14:paraId="4D5AAF8B" w14:textId="77777777" w:rsidR="00CB7C73" w:rsidRPr="006A1120" w:rsidRDefault="00CB7C73" w:rsidP="00CB7C73">
      <w:pPr>
        <w:pStyle w:val="ListBullet"/>
        <w:numPr>
          <w:ilvl w:val="0"/>
          <w:numId w:val="38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Käib rohkem koolis / edasijõudmine on paranenud</w:t>
      </w:r>
    </w:p>
    <w:p w14:paraId="2B0D3ECA" w14:textId="77777777" w:rsidR="00CB7C73" w:rsidRPr="006A1120" w:rsidRDefault="00CB7C73" w:rsidP="00CB7C73">
      <w:pPr>
        <w:pStyle w:val="ListBullet"/>
        <w:numPr>
          <w:ilvl w:val="0"/>
          <w:numId w:val="38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Riskikäitumine (nt uimastid/alkohol) on vähenenud</w:t>
      </w:r>
    </w:p>
    <w:p w14:paraId="362E9650" w14:textId="77777777" w:rsidR="00CB7C73" w:rsidRPr="006A1120" w:rsidRDefault="00CB7C73" w:rsidP="00CB7C73">
      <w:pPr>
        <w:pStyle w:val="ListBullet"/>
        <w:numPr>
          <w:ilvl w:val="0"/>
          <w:numId w:val="38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Vaimse tervise sümptomid on leevenenud (tunneb end paremini)</w:t>
      </w:r>
    </w:p>
    <w:p w14:paraId="3449471E" w14:textId="77777777" w:rsidR="00CB7C73" w:rsidRPr="006A1120" w:rsidRDefault="00CB7C73" w:rsidP="00CB7C73">
      <w:pPr>
        <w:pStyle w:val="ListBullet"/>
        <w:numPr>
          <w:ilvl w:val="0"/>
          <w:numId w:val="38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Õigusrikkumisi on vähem/ei esine enam</w:t>
      </w:r>
    </w:p>
    <w:p w14:paraId="7A3A0B62" w14:textId="77777777" w:rsidR="00CB7C73" w:rsidRPr="006A1120" w:rsidRDefault="00CB7C73" w:rsidP="00CB7C73">
      <w:pPr>
        <w:pStyle w:val="ListBullet"/>
        <w:numPr>
          <w:ilvl w:val="0"/>
          <w:numId w:val="38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Ei ole muutusi toimunud</w:t>
      </w:r>
    </w:p>
    <w:p w14:paraId="1FD3A55D" w14:textId="77777777" w:rsidR="00CB7C73" w:rsidRPr="006A1120" w:rsidRDefault="00CB7C73" w:rsidP="00CB7C73">
      <w:pPr>
        <w:pStyle w:val="ListBullet"/>
        <w:numPr>
          <w:ilvl w:val="0"/>
          <w:numId w:val="38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Muu (avatud)</w:t>
      </w:r>
    </w:p>
    <w:p w14:paraId="157BB6E1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4623A443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Kuidas on muutunud teie suhe lapsega? </w:t>
      </w: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(5-7 punktine </w:t>
      </w:r>
      <w:proofErr w:type="spellStart"/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Likerti</w:t>
      </w:r>
      <w:proofErr w:type="spellEnd"/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skaala: väga palju halvemaks – väga palju paremaks)</w:t>
      </w:r>
    </w:p>
    <w:p w14:paraId="606185F7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Kuidas on muutunud teie peresuhted laiemalt? (5-7 punktine </w:t>
      </w:r>
      <w:proofErr w:type="spellStart"/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Likerti</w:t>
      </w:r>
      <w:proofErr w:type="spellEnd"/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 xml:space="preserve"> skaala: väga palju halvemaks – väga palju paremaks)</w:t>
      </w:r>
    </w:p>
    <w:p w14:paraId="185D3697" w14:textId="77777777" w:rsid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4835B4">
        <w:rPr>
          <w:rFonts w:cstheme="minorHAnsi"/>
          <w:color w:val="232323" w:themeColor="text1"/>
          <w:kern w:val="0"/>
          <w:sz w:val="24"/>
          <w:szCs w:val="24"/>
          <w:lang w:val="et-EE"/>
        </w:rPr>
        <w:t>Kuidas hindate, kas olete saanud teraapiast oskusi oma lapse edasiseks toetamiseks? (Jah / Mingil määral / Ei)</w:t>
      </w:r>
    </w:p>
    <w:p w14:paraId="4B03FADF" w14:textId="77777777" w:rsidR="00CB7C73" w:rsidRPr="004835B4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Kuidas hindate enda panust teraapia tulemuslikkusse? (Väga suur / Pigem suur / Pigem väike / Olematu)</w:t>
      </w:r>
    </w:p>
    <w:p w14:paraId="72BC29CE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379CBA26" w14:textId="77777777" w:rsidR="00CB7C73" w:rsidRPr="004835B4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4835B4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Katkestamine (ainult katkestanutele)</w:t>
      </w:r>
    </w:p>
    <w:p w14:paraId="129E1674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Kas teraapia katkestamine oli teie pere otsus? (Jah / Ei - kelle otsus?)</w:t>
      </w:r>
    </w:p>
    <w:p w14:paraId="55D02107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lastRenderedPageBreak/>
        <w:t>Miks jäi teraapia pooleli? (mitu valikut: Ei meeldinud sisu, ei sobinud terapeut, ajaline/logistiline sobimatus, ei näinud kasu, noor ei nõustunud osalema, muu)</w:t>
      </w:r>
    </w:p>
    <w:p w14:paraId="2C8FEEEC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Kuidas hindate täna, kas teraapia katkestamine oli õige? (Jah/Ei + miks avatud vastusena)</w:t>
      </w:r>
    </w:p>
    <w:p w14:paraId="28CDA45C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742721FA" w14:textId="77777777" w:rsidR="00CB7C73" w:rsidRPr="004835B4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r w:rsidRPr="004835B4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Elu pärast teraapiat (lõpetanutele)</w:t>
      </w:r>
    </w:p>
    <w:p w14:paraId="1C4F7BBE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Kuidas teie lapsel ja perel pärast teraapia lõppu läheb? (Saame hästi hakkama / Mõned probleemid on tagasi tulnud / Probleemid on samad või hullemad kui varem)</w:t>
      </w:r>
    </w:p>
    <w:p w14:paraId="304AEE88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Kas vajate pärast teraapiat lisatuge? (Ei / Jah - avatud: millist tuge?)</w:t>
      </w:r>
    </w:p>
    <w:p w14:paraId="45ADAE53" w14:textId="77777777" w:rsidR="00CB7C73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</w:p>
    <w:p w14:paraId="3305749A" w14:textId="77777777" w:rsidR="00CB7C73" w:rsidRPr="004835B4" w:rsidRDefault="00CB7C73" w:rsidP="00CB7C73">
      <w:pPr>
        <w:pStyle w:val="ListBullet"/>
        <w:numPr>
          <w:ilvl w:val="0"/>
          <w:numId w:val="0"/>
        </w:numPr>
        <w:jc w:val="both"/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</w:pPr>
      <w:proofErr w:type="spellStart"/>
      <w:r w:rsidRPr="004835B4">
        <w:rPr>
          <w:rFonts w:cstheme="minorHAnsi"/>
          <w:b/>
          <w:bCs/>
          <w:color w:val="232323" w:themeColor="text1"/>
          <w:kern w:val="0"/>
          <w:sz w:val="24"/>
          <w:szCs w:val="24"/>
          <w:lang w:val="et-EE"/>
        </w:rPr>
        <w:t>Üldhinnang</w:t>
      </w:r>
      <w:proofErr w:type="spellEnd"/>
    </w:p>
    <w:p w14:paraId="7357189A" w14:textId="77777777" w:rsidR="00CB7C73" w:rsidRPr="006A1120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Kas soovitaksite seda teraapiat teistele samalaadsete raskustega peredele? (Jah / Ei / Ei oska öelda + Miks?)</w:t>
      </w:r>
    </w:p>
    <w:p w14:paraId="733891C1" w14:textId="40B62093" w:rsidR="00CB7C73" w:rsidRPr="00CB7C73" w:rsidRDefault="00CB7C73" w:rsidP="00CB7C73">
      <w:pPr>
        <w:pStyle w:val="ListBullet"/>
        <w:numPr>
          <w:ilvl w:val="0"/>
          <w:numId w:val="36"/>
        </w:numPr>
        <w:ind w:left="714" w:hanging="357"/>
        <w:contextualSpacing w:val="0"/>
        <w:jc w:val="both"/>
        <w:rPr>
          <w:rFonts w:cstheme="minorHAnsi"/>
          <w:color w:val="232323" w:themeColor="text1"/>
          <w:kern w:val="0"/>
          <w:sz w:val="24"/>
          <w:szCs w:val="24"/>
          <w:lang w:val="et-EE"/>
        </w:rPr>
      </w:pPr>
      <w:r w:rsidRPr="006A1120">
        <w:rPr>
          <w:rFonts w:cstheme="minorHAnsi"/>
          <w:color w:val="232323" w:themeColor="text1"/>
          <w:kern w:val="0"/>
          <w:sz w:val="24"/>
          <w:szCs w:val="24"/>
          <w:lang w:val="et-EE"/>
        </w:rPr>
        <w:t>Mis võiks MDFT protsessis või korralduses teisiti olla? (avatud küsimus)</w:t>
      </w:r>
    </w:p>
    <w:p w14:paraId="2A70040A" w14:textId="77777777" w:rsidR="00CB7C73" w:rsidRDefault="00CB7C73">
      <w:pPr>
        <w:spacing w:before="0" w:line="259" w:lineRule="auto"/>
        <w:rPr>
          <w:rFonts w:asciiTheme="majorHAnsi" w:eastAsiaTheme="majorEastAsia" w:hAnsiTheme="majorHAnsi" w:cstheme="majorBidi"/>
          <w:color w:val="1A1A1A" w:themeColor="accent1" w:themeShade="BF"/>
          <w:sz w:val="28"/>
          <w:szCs w:val="26"/>
          <w:lang w:val="et-EE"/>
        </w:rPr>
      </w:pPr>
      <w:r>
        <w:rPr>
          <w:lang w:val="et-EE"/>
        </w:rPr>
        <w:br w:type="page"/>
      </w:r>
    </w:p>
    <w:p w14:paraId="011C6D16" w14:textId="16F75B23" w:rsidR="00CB7C73" w:rsidRDefault="00CB7C73" w:rsidP="00CB7C73">
      <w:pPr>
        <w:pStyle w:val="Heading2"/>
        <w:rPr>
          <w:lang w:val="et-EE"/>
        </w:rPr>
      </w:pPr>
      <w:r>
        <w:rPr>
          <w:lang w:val="et-EE"/>
        </w:rPr>
        <w:lastRenderedPageBreak/>
        <w:t>Intervjuukavade projektid</w:t>
      </w:r>
    </w:p>
    <w:p w14:paraId="291294B5" w14:textId="77777777" w:rsidR="00CB7C73" w:rsidRDefault="00CB7C73" w:rsidP="00CB7C73">
      <w:pPr>
        <w:rPr>
          <w:lang w:val="et-EE"/>
        </w:rPr>
      </w:pPr>
    </w:p>
    <w:p w14:paraId="04A97911" w14:textId="77777777" w:rsidR="00CB7C73" w:rsidRPr="00E92CD4" w:rsidRDefault="00CB7C73" w:rsidP="00CB7C73">
      <w:pPr>
        <w:jc w:val="both"/>
        <w:rPr>
          <w:sz w:val="24"/>
          <w:szCs w:val="24"/>
          <w:lang w:val="et-EE"/>
        </w:rPr>
      </w:pPr>
      <w:r w:rsidRPr="00E92CD4">
        <w:rPr>
          <w:sz w:val="24"/>
          <w:szCs w:val="24"/>
          <w:lang w:val="et-EE"/>
        </w:rPr>
        <w:t xml:space="preserve">Projekti raames viiakse läbi kokku 40 </w:t>
      </w:r>
      <w:proofErr w:type="spellStart"/>
      <w:r w:rsidRPr="00E92CD4">
        <w:rPr>
          <w:sz w:val="24"/>
          <w:szCs w:val="24"/>
          <w:lang w:val="et-EE"/>
        </w:rPr>
        <w:t>individuaalntervjuud</w:t>
      </w:r>
      <w:proofErr w:type="spellEnd"/>
      <w:r w:rsidRPr="00E92CD4">
        <w:rPr>
          <w:sz w:val="24"/>
          <w:szCs w:val="24"/>
          <w:lang w:val="et-EE"/>
        </w:rPr>
        <w:t xml:space="preserve"> järgmiste sihtrühmadega:</w:t>
      </w:r>
    </w:p>
    <w:p w14:paraId="74963F5D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teraapiat läbivad lapsed ja noored (10 intervjuud);</w:t>
      </w:r>
    </w:p>
    <w:p w14:paraId="4309C9D9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teraapia lõpetanud või katkestanud lapsed ja noored (10 intervjuud);</w:t>
      </w:r>
    </w:p>
    <w:p w14:paraId="6991556F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teraapiat läbivad lapsevanemad</w:t>
      </w:r>
      <w:r>
        <w:rPr>
          <w:lang w:val="et-EE"/>
        </w:rPr>
        <w:t xml:space="preserve"> </w:t>
      </w:r>
      <w:r w:rsidRPr="00E92CD4">
        <w:rPr>
          <w:lang w:val="et-EE"/>
        </w:rPr>
        <w:t>(10 intervjuud);</w:t>
      </w:r>
    </w:p>
    <w:p w14:paraId="078767BB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teraapia läbinud või selle katkestanud laste/noorte vanemad (10 intervjuud).</w:t>
      </w:r>
    </w:p>
    <w:p w14:paraId="70A333B1" w14:textId="77777777" w:rsidR="00CB7C73" w:rsidRPr="00E92CD4" w:rsidRDefault="00CB7C73" w:rsidP="00CB7C73">
      <w:pPr>
        <w:jc w:val="both"/>
        <w:rPr>
          <w:sz w:val="24"/>
          <w:szCs w:val="24"/>
          <w:lang w:val="et-EE"/>
        </w:rPr>
      </w:pPr>
      <w:r w:rsidRPr="00E92CD4">
        <w:rPr>
          <w:sz w:val="24"/>
          <w:szCs w:val="24"/>
          <w:lang w:val="et-EE"/>
        </w:rPr>
        <w:t xml:space="preserve">Üks individuaalintervjuu kestab orienteeruvalt 60-90 minutit. Intervjuud viime läbi eesti ja vajadusel vene keeles silmast silma, videokõne (nt Google </w:t>
      </w:r>
      <w:proofErr w:type="spellStart"/>
      <w:r w:rsidRPr="00E92CD4">
        <w:rPr>
          <w:sz w:val="24"/>
          <w:szCs w:val="24"/>
          <w:lang w:val="et-EE"/>
        </w:rPr>
        <w:t>Meets</w:t>
      </w:r>
      <w:proofErr w:type="spellEnd"/>
      <w:r w:rsidRPr="00E92CD4">
        <w:rPr>
          <w:sz w:val="24"/>
          <w:szCs w:val="24"/>
          <w:lang w:val="et-EE"/>
        </w:rPr>
        <w:t xml:space="preserve">, MS </w:t>
      </w:r>
      <w:proofErr w:type="spellStart"/>
      <w:r w:rsidRPr="00E92CD4">
        <w:rPr>
          <w:sz w:val="24"/>
          <w:szCs w:val="24"/>
          <w:lang w:val="et-EE"/>
        </w:rPr>
        <w:t>Teams</w:t>
      </w:r>
      <w:proofErr w:type="spellEnd"/>
      <w:r w:rsidRPr="00E92CD4">
        <w:rPr>
          <w:sz w:val="24"/>
          <w:szCs w:val="24"/>
          <w:lang w:val="et-EE"/>
        </w:rPr>
        <w:t xml:space="preserve">) või telefoni teel. </w:t>
      </w:r>
    </w:p>
    <w:p w14:paraId="4003076F" w14:textId="77777777" w:rsidR="00CB7C73" w:rsidRPr="00E92CD4" w:rsidRDefault="00CB7C73" w:rsidP="00CB7C73">
      <w:pPr>
        <w:jc w:val="both"/>
        <w:rPr>
          <w:sz w:val="24"/>
          <w:szCs w:val="24"/>
          <w:lang w:val="et-EE"/>
        </w:rPr>
      </w:pPr>
      <w:r w:rsidRPr="00E92CD4">
        <w:rPr>
          <w:sz w:val="24"/>
          <w:szCs w:val="24"/>
          <w:lang w:val="et-EE"/>
        </w:rPr>
        <w:t xml:space="preserve">Käesolevas dokumendis on esitatud individuaalintervjuude kava projekt laste/noorte ja vanemate sihtrühmade lõikes. Küsimuste plokkide järjestus ning küsimuste sõnastust (sh eri vanuserühmades lastele) täpsustataks töö käigus vastavalt </w:t>
      </w:r>
      <w:r>
        <w:rPr>
          <w:sz w:val="24"/>
          <w:szCs w:val="24"/>
          <w:lang w:val="et-EE"/>
        </w:rPr>
        <w:t xml:space="preserve"> </w:t>
      </w:r>
      <w:r w:rsidRPr="00E92CD4">
        <w:rPr>
          <w:sz w:val="24"/>
          <w:szCs w:val="24"/>
          <w:lang w:val="et-EE"/>
        </w:rPr>
        <w:t>dokumendi- ja statistika analüüsi tulemustele</w:t>
      </w:r>
      <w:r>
        <w:rPr>
          <w:sz w:val="24"/>
          <w:szCs w:val="24"/>
          <w:lang w:val="et-EE"/>
        </w:rPr>
        <w:t>.</w:t>
      </w:r>
    </w:p>
    <w:p w14:paraId="4F410A03" w14:textId="77777777" w:rsidR="00CB7C73" w:rsidRPr="00E92CD4" w:rsidRDefault="00CB7C73" w:rsidP="00CB7C73">
      <w:pPr>
        <w:spacing w:before="0" w:line="259" w:lineRule="auto"/>
        <w:rPr>
          <w:rFonts w:asciiTheme="majorHAnsi" w:eastAsiaTheme="majorEastAsia" w:hAnsiTheme="majorHAnsi" w:cstheme="majorBidi"/>
          <w:b/>
          <w:bCs/>
          <w:color w:val="82009B" w:themeColor="accent6"/>
          <w:lang w:val="et-EE"/>
        </w:rPr>
      </w:pPr>
    </w:p>
    <w:p w14:paraId="0D29E305" w14:textId="77777777" w:rsidR="00CB7C73" w:rsidRPr="00CB7C73" w:rsidRDefault="00CB7C73" w:rsidP="00CB7C73">
      <w:pPr>
        <w:rPr>
          <w:b/>
          <w:bCs/>
          <w:color w:val="82009B" w:themeColor="accent6"/>
          <w:lang w:val="et-EE"/>
        </w:rPr>
      </w:pPr>
      <w:r w:rsidRPr="00CB7C73">
        <w:rPr>
          <w:b/>
          <w:bCs/>
          <w:color w:val="82009B" w:themeColor="accent6"/>
          <w:lang w:val="et-EE"/>
        </w:rPr>
        <w:t>LAPSED/NOORED</w:t>
      </w:r>
    </w:p>
    <w:p w14:paraId="1AF6E6B3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Taust ja kokkupuude MDFT-</w:t>
      </w:r>
      <w:proofErr w:type="spellStart"/>
      <w:r w:rsidRPr="00E92CD4">
        <w:rPr>
          <w:b/>
          <w:bCs/>
          <w:lang w:val="et-EE"/>
        </w:rPr>
        <w:t>ga</w:t>
      </w:r>
      <w:proofErr w:type="spellEnd"/>
    </w:p>
    <w:p w14:paraId="0CFD1721" w14:textId="77777777" w:rsidR="00CB7C73" w:rsidRPr="00E92CD4" w:rsidRDefault="00CB7C73" w:rsidP="00CB7C73">
      <w:pPr>
        <w:jc w:val="both"/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noore olukorda teraapiateekonnal ning konteksti</w:t>
      </w:r>
    </w:p>
    <w:p w14:paraId="646D0602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Milline on sinu kokkupuude MDFT teraapiaga (kas osaled praegu, oled lõpetanud või katkestanud)?</w:t>
      </w:r>
    </w:p>
    <w:p w14:paraId="458C5D55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Kui kaua oled teraapias osalenud / osalesid?</w:t>
      </w:r>
    </w:p>
    <w:p w14:paraId="34E56138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Milliste murede või olukordadega sa enne teraapiat kokku puutusid?</w:t>
      </w:r>
    </w:p>
    <w:p w14:paraId="5ECF64ED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Kas oled nende või sarnaste muredega varem ka abi/teenuseid saanud?</w:t>
      </w:r>
    </w:p>
    <w:p w14:paraId="555FD228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Kes veel on/olid teraapiaga seotud (nt pereliikmed, kool, spetsialistid)?</w:t>
      </w:r>
    </w:p>
    <w:p w14:paraId="580E1E40" w14:textId="77777777" w:rsidR="00CB7C73" w:rsidRPr="00E92CD4" w:rsidRDefault="00CB7C73" w:rsidP="00CB7C73">
      <w:pPr>
        <w:jc w:val="both"/>
        <w:rPr>
          <w:b/>
          <w:bCs/>
          <w:lang w:val="et-EE"/>
        </w:rPr>
      </w:pPr>
      <w:r w:rsidRPr="00E92CD4">
        <w:rPr>
          <w:b/>
          <w:bCs/>
          <w:lang w:val="et-EE"/>
        </w:rPr>
        <w:t>Teraapiasse jõudmine ja teadlikkus</w:t>
      </w:r>
    </w:p>
    <w:p w14:paraId="30AB4F4C" w14:textId="77777777" w:rsidR="00CB7C73" w:rsidRPr="00E92CD4" w:rsidRDefault="00CB7C73" w:rsidP="00CB7C73">
      <w:pPr>
        <w:jc w:val="both"/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mõista, kuidas noor jõudis teenusele ja kui arusaadav see protsess oli</w:t>
      </w:r>
    </w:p>
    <w:p w14:paraId="370DEC7A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sa said teada, et peaksid teraapiasse minema?</w:t>
      </w:r>
    </w:p>
    <w:p w14:paraId="2C35E44E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Mida sa enne alustamist teadsid selle teraapia kohta?</w:t>
      </w:r>
    </w:p>
    <w:p w14:paraId="2A8451F7" w14:textId="77777777" w:rsidR="00CB7C73" w:rsidRPr="00E92CD4" w:rsidRDefault="00CB7C73" w:rsidP="00CB7C73">
      <w:pPr>
        <w:pStyle w:val="ListBullet2"/>
        <w:rPr>
          <w:lang w:val="et-EE"/>
        </w:rPr>
      </w:pPr>
      <w:r w:rsidRPr="00E92CD4">
        <w:rPr>
          <w:lang w:val="et-EE"/>
        </w:rPr>
        <w:t>Kuidas sulle selgitati, mis teraapia see on ja mis seal toimuma hakkab?</w:t>
      </w:r>
    </w:p>
    <w:p w14:paraId="31492B1A" w14:textId="77777777" w:rsidR="00CB7C73" w:rsidRPr="00E92CD4" w:rsidRDefault="00CB7C73" w:rsidP="00CB7C73">
      <w:pPr>
        <w:pStyle w:val="ListBullet2"/>
        <w:rPr>
          <w:lang w:val="et-EE"/>
        </w:rPr>
      </w:pPr>
      <w:r w:rsidRPr="00E92CD4">
        <w:rPr>
          <w:lang w:val="et-EE"/>
        </w:rPr>
        <w:t>Kui arusaadavad ja piisavad need selgitused sinu jaoks olid?</w:t>
      </w:r>
    </w:p>
    <w:p w14:paraId="5F074B07" w14:textId="77777777" w:rsidR="00CB7C73" w:rsidRPr="00E92CD4" w:rsidRDefault="00CB7C73" w:rsidP="00CB7C73">
      <w:pPr>
        <w:pStyle w:val="ListBullet2"/>
        <w:rPr>
          <w:lang w:val="et-EE"/>
        </w:rPr>
      </w:pPr>
      <w:r w:rsidRPr="00E92CD4">
        <w:rPr>
          <w:lang w:val="et-EE"/>
        </w:rPr>
        <w:t>Kas sa said enne alustamist küsimusi küsida ja oma arvamust avaldada?</w:t>
      </w:r>
    </w:p>
    <w:p w14:paraId="35D6296E" w14:textId="77777777" w:rsidR="00CB7C73" w:rsidRPr="00E92CD4" w:rsidRDefault="00CB7C73" w:rsidP="00CB7C73">
      <w:pPr>
        <w:pStyle w:val="ListBullet2"/>
        <w:rPr>
          <w:lang w:val="et-EE"/>
        </w:rPr>
      </w:pPr>
      <w:r w:rsidRPr="00E92CD4">
        <w:rPr>
          <w:lang w:val="et-EE"/>
        </w:rPr>
        <w:t>Kas tundsid, et sinu arvamusega arvestati?</w:t>
      </w:r>
    </w:p>
    <w:p w14:paraId="74002B49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Millist infot või tuge oleksid enne alustamist veel vajanud?</w:t>
      </w:r>
    </w:p>
    <w:p w14:paraId="458996EA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Teraapiakogemus</w:t>
      </w:r>
    </w:p>
    <w:p w14:paraId="4A6F718A" w14:textId="77777777" w:rsidR="00CB7C73" w:rsidRPr="00E92CD4" w:rsidRDefault="00CB7C73" w:rsidP="00CB7C73">
      <w:pPr>
        <w:rPr>
          <w:lang w:val="et-EE"/>
        </w:rPr>
      </w:pPr>
    </w:p>
    <w:p w14:paraId="30638F81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mõista, kuidas noor kogeb teraapiat ja selle sobivust</w:t>
      </w:r>
    </w:p>
    <w:p w14:paraId="76850F91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Millised teie kohtumised terapeudiga tavaliselt välja näevad/nägid?</w:t>
      </w:r>
    </w:p>
    <w:p w14:paraId="69B3275B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lastRenderedPageBreak/>
        <w:t>Kui mugav või ebamugav on sinu jaoks teraapias osalemine? Mis teeb osalemise lihtsaks ja mis keeruliseks?</w:t>
      </w:r>
    </w:p>
    <w:p w14:paraId="18F9CDAA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sulle teraapias kõige rohkem meeldib? Mis kõige vähem?</w:t>
      </w:r>
    </w:p>
    <w:p w14:paraId="4253B30C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sa hindad enda ja terapeudi vahelist sobivust?</w:t>
      </w:r>
    </w:p>
    <w:p w14:paraId="2008A75B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sa tunned end teraapias – kas pigem turvaliselt ja kuulatuna?</w:t>
      </w:r>
    </w:p>
    <w:p w14:paraId="0709194A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sulle sobib rohkem osaleda üksi või koos pere/teistega? Miks?</w:t>
      </w:r>
    </w:p>
    <w:p w14:paraId="031BED73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Muutused ja mõju</w:t>
      </w:r>
    </w:p>
    <w:p w14:paraId="617105C7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tajutud muutusi noore elus</w:t>
      </w:r>
    </w:p>
    <w:p w14:paraId="47F79B8E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ja milliseid muutusi oled enda juures või enda elus märganud seoses teraapiaga?</w:t>
      </w:r>
    </w:p>
    <w:p w14:paraId="01177586" w14:textId="77777777" w:rsidR="00CB7C73" w:rsidRPr="00E92CD4" w:rsidRDefault="00CB7C73" w:rsidP="00CB7C73">
      <w:pPr>
        <w:pStyle w:val="ListBullet2"/>
        <w:rPr>
          <w:lang w:val="et-EE"/>
        </w:rPr>
      </w:pPr>
      <w:r w:rsidRPr="00E92CD4">
        <w:rPr>
          <w:lang w:val="et-EE"/>
        </w:rPr>
        <w:t>Kas midagi on muutunud sinu igapäevaelus (nt kool, suhted, enesetunne)?</w:t>
      </w:r>
    </w:p>
    <w:p w14:paraId="7C044E79" w14:textId="77777777" w:rsidR="00CB7C73" w:rsidRPr="00E92CD4" w:rsidRDefault="00CB7C73" w:rsidP="00CB7C73">
      <w:pPr>
        <w:pStyle w:val="ListBullet2"/>
        <w:rPr>
          <w:lang w:val="et-EE"/>
        </w:rPr>
      </w:pPr>
      <w:r w:rsidRPr="00E92CD4">
        <w:rPr>
          <w:lang w:val="et-EE"/>
        </w:rPr>
        <w:t>Kas oled märganud muutusi oma käitumises või otsustes?</w:t>
      </w:r>
    </w:p>
    <w:p w14:paraId="4C436C06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 püsivad need muutused sinu jaoks tunduvad?</w:t>
      </w:r>
    </w:p>
    <w:p w14:paraId="5193EEFB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on midagi, mis ei ole muutunud, kuigi oleksid seda oodanud/soovinud?</w:t>
      </w:r>
    </w:p>
    <w:p w14:paraId="3343F3FE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Osalemine ja katkestamine</w:t>
      </w:r>
    </w:p>
    <w:p w14:paraId="50F424D3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osalemist mõjutavaid tegureid</w:t>
      </w:r>
    </w:p>
    <w:p w14:paraId="41358C6B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aitas sul teraapias osaleda ja jätkata?</w:t>
      </w:r>
    </w:p>
    <w:p w14:paraId="3E58AF93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tegi osalemise raskeks?</w:t>
      </w:r>
    </w:p>
    <w:p w14:paraId="6B5477E9" w14:textId="77777777" w:rsidR="00CB7C73" w:rsidRPr="00E92CD4" w:rsidRDefault="00CB7C73" w:rsidP="00CB7C73">
      <w:pPr>
        <w:rPr>
          <w:lang w:val="et-EE"/>
        </w:rPr>
      </w:pPr>
      <w:r w:rsidRPr="00E92CD4">
        <w:rPr>
          <w:lang w:val="et-EE"/>
        </w:rPr>
        <w:t>(katkestajatele lisaks):</w:t>
      </w:r>
    </w:p>
    <w:p w14:paraId="228919DC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olid peamised põhjused, miks sa teraapia katkestasid?</w:t>
      </w:r>
    </w:p>
    <w:p w14:paraId="00B1DC46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Kelle otsus see oli?</w:t>
      </w:r>
    </w:p>
    <w:p w14:paraId="425C2A9E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peaks olema teisiti, et sa oleksid valmis uuesti osalema?</w:t>
      </w:r>
    </w:p>
    <w:p w14:paraId="64DBCA49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Soovitused ja hinnang</w:t>
      </w:r>
    </w:p>
    <w:p w14:paraId="5EEC447C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koguda praktilisi ettepanekuid</w:t>
      </w:r>
    </w:p>
    <w:p w14:paraId="290C2D74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Kellele sa soovitaksid sellist teraapiat? Kellele mitte?</w:t>
      </w:r>
    </w:p>
    <w:p w14:paraId="53387DE7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võiks olla selles teraapias teisiti või paremini?</w:t>
      </w:r>
    </w:p>
    <w:p w14:paraId="3942DAB0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aitaks noortel sellesse teraapiasse tulla ja seal püsida?</w:t>
      </w:r>
    </w:p>
    <w:p w14:paraId="54CC6E9F" w14:textId="77777777" w:rsidR="00CB7C73" w:rsidRPr="00E92CD4" w:rsidRDefault="00CB7C73" w:rsidP="00CB7C73">
      <w:pPr>
        <w:spacing w:before="0" w:line="259" w:lineRule="auto"/>
        <w:rPr>
          <w:lang w:val="et-EE"/>
        </w:rPr>
      </w:pPr>
    </w:p>
    <w:p w14:paraId="41BCBE0D" w14:textId="77777777" w:rsidR="00CB7C73" w:rsidRDefault="00CB7C73" w:rsidP="00CB7C73">
      <w:pPr>
        <w:spacing w:before="0" w:line="259" w:lineRule="auto"/>
        <w:rPr>
          <w:rFonts w:asciiTheme="majorHAnsi" w:eastAsiaTheme="majorEastAsia" w:hAnsiTheme="majorHAnsi" w:cstheme="majorBidi"/>
          <w:b/>
          <w:bCs/>
          <w:color w:val="82009B" w:themeColor="accent6"/>
          <w:lang w:val="et-EE"/>
        </w:rPr>
      </w:pPr>
      <w:r>
        <w:rPr>
          <w:b/>
          <w:bCs/>
          <w:lang w:val="et-EE"/>
        </w:rPr>
        <w:br w:type="page"/>
      </w:r>
    </w:p>
    <w:p w14:paraId="00D3CEF8" w14:textId="4D213946" w:rsidR="00CB7C73" w:rsidRPr="00CB7C73" w:rsidRDefault="00CB7C73" w:rsidP="00CB7C73">
      <w:pPr>
        <w:rPr>
          <w:b/>
          <w:bCs/>
          <w:color w:val="82009B" w:themeColor="accent6"/>
          <w:lang w:val="et-EE"/>
        </w:rPr>
      </w:pPr>
      <w:r w:rsidRPr="00CB7C73">
        <w:rPr>
          <w:b/>
          <w:bCs/>
          <w:color w:val="82009B" w:themeColor="accent6"/>
          <w:lang w:val="et-EE"/>
        </w:rPr>
        <w:lastRenderedPageBreak/>
        <w:t>LAPSEVANEMAD</w:t>
      </w:r>
      <w:r>
        <w:rPr>
          <w:b/>
          <w:bCs/>
          <w:color w:val="82009B" w:themeColor="accent6"/>
          <w:lang w:val="et-EE"/>
        </w:rPr>
        <w:t>/HOOLDAJAD</w:t>
      </w:r>
    </w:p>
    <w:p w14:paraId="58B7B631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Taust ja kokkupuude MDFT-</w:t>
      </w:r>
      <w:proofErr w:type="spellStart"/>
      <w:r w:rsidRPr="00E92CD4">
        <w:rPr>
          <w:b/>
          <w:bCs/>
          <w:lang w:val="et-EE"/>
        </w:rPr>
        <w:t>ga</w:t>
      </w:r>
      <w:proofErr w:type="spellEnd"/>
    </w:p>
    <w:p w14:paraId="1AD55530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pere olukorda ja teraapiateekonda</w:t>
      </w:r>
    </w:p>
    <w:p w14:paraId="0531DA26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Milline on teie pere kokkupuude MDFT teraapiaga (kas osalete praegu, olete lõpetanud või katkestanud)?</w:t>
      </w:r>
    </w:p>
    <w:p w14:paraId="648A90C2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Kui kaua teie laps on/oli teraapias?</w:t>
      </w:r>
    </w:p>
    <w:p w14:paraId="32E06215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Milliste probleemide või olukordade tõttu teraapiasse jõudsite?</w:t>
      </w:r>
    </w:p>
    <w:p w14:paraId="651F7FEA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Kas olete varem sarnaste muredega abi otsinud või saanud? Millist?</w:t>
      </w:r>
    </w:p>
    <w:p w14:paraId="047B2E5F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Teraapiasse jõudmine ja teadlikkus</w:t>
      </w:r>
    </w:p>
    <w:p w14:paraId="04AE9761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teenuseni jõudmise protsessi ja arusaadavust</w:t>
      </w:r>
    </w:p>
    <w:p w14:paraId="38F225CD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te jõudsite MDFT teraapiasse (kes suunas, kuidas info teieni jõudis)?</w:t>
      </w:r>
    </w:p>
    <w:p w14:paraId="3CA100D7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Milline oli teie varasem teadmine või kokkupuude MDFT-</w:t>
      </w:r>
      <w:proofErr w:type="spellStart"/>
      <w:r w:rsidRPr="00E92CD4">
        <w:rPr>
          <w:lang w:val="et-EE"/>
        </w:rPr>
        <w:t>ga</w:t>
      </w:r>
      <w:proofErr w:type="spellEnd"/>
      <w:r w:rsidRPr="00E92CD4">
        <w:rPr>
          <w:lang w:val="et-EE"/>
        </w:rPr>
        <w:t>?</w:t>
      </w:r>
    </w:p>
    <w:p w14:paraId="07AA0A01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teile selgitati teraapia sisu, eesmärke ja korraldust?</w:t>
      </w:r>
    </w:p>
    <w:p w14:paraId="214E904C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 arusaadav ja piisav see info teie jaoks oli?</w:t>
      </w:r>
    </w:p>
    <w:p w14:paraId="5E027578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teil oli võimalus esitada küsimusi ja oma arvamust avaldada enne alustamist?</w:t>
      </w:r>
    </w:p>
    <w:p w14:paraId="1F616FD6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tundsite, et teie ja teie lapse vajadusi võeti arvesse?</w:t>
      </w:r>
    </w:p>
    <w:p w14:paraId="780C2627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Millist infot või tuge oleksite enne alustamist veel vajanud?</w:t>
      </w:r>
    </w:p>
    <w:p w14:paraId="052095F7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Teraapiakogemus ja koostöö</w:t>
      </w:r>
    </w:p>
    <w:p w14:paraId="4E25D881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kogemust teraapia protsessis ja koostööd</w:t>
      </w:r>
    </w:p>
    <w:p w14:paraId="1CEFBA69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te kirjeldaksite teraapia kulgu ja korraldust (nt kohtumiste sagedus, formaat)?</w:t>
      </w:r>
    </w:p>
    <w:p w14:paraId="33CF170D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sujub koostöö terapeudiga?</w:t>
      </w:r>
    </w:p>
    <w:p w14:paraId="2AB41D73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toimib koostöö teiste osapooltega (nt kool, KOV, õiguskaitse)?</w:t>
      </w:r>
    </w:p>
    <w:p w14:paraId="5ADA8271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toetab koostööd ja mis teeb selle keeruliseks?</w:t>
      </w:r>
    </w:p>
    <w:p w14:paraId="0BCB15B3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Teraapia sobivus lapsele ja perele</w:t>
      </w:r>
    </w:p>
    <w:p w14:paraId="090C360B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hinnata teenuse sobivust ja vastavust vajadustele</w:t>
      </w:r>
    </w:p>
    <w:p w14:paraId="3481F872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teie hinnangul sobib see teraapia teie lapsele?</w:t>
      </w:r>
    </w:p>
    <w:p w14:paraId="79250CF2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teie lapsele teraapias meeldib ja mis ei meeldi?</w:t>
      </w:r>
    </w:p>
    <w:p w14:paraId="1D6E9075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sobib teraapia teile lapsevanemana?</w:t>
      </w:r>
    </w:p>
    <w:p w14:paraId="35A8AB9A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Millisel määral vastab teraapia teie kui lapsevanema toevajadusele?</w:t>
      </w:r>
    </w:p>
    <w:p w14:paraId="22CBF748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Osalemise mugavus ja takistused</w:t>
      </w:r>
    </w:p>
    <w:p w14:paraId="05DA51D0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teraapias osalemist soodustavaid ja takistavaid tegureid</w:t>
      </w:r>
    </w:p>
    <w:p w14:paraId="23814512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 lihtne või keeruline on teie jaoks teraapias osalemine?</w:t>
      </w:r>
    </w:p>
    <w:p w14:paraId="31439955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Millised on olnud peamised takistused või raskused?</w:t>
      </w:r>
    </w:p>
    <w:p w14:paraId="095E2AE6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need on mõjutanud teie osalemist?</w:t>
      </w:r>
    </w:p>
    <w:p w14:paraId="7CA064EF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Mida võiks muuta, et osalemine oleks mugavam ja paremini sobiv?</w:t>
      </w:r>
    </w:p>
    <w:p w14:paraId="304D2B8C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Katkestamine (vajadusel)</w:t>
      </w:r>
    </w:p>
    <w:p w14:paraId="1B8C63F7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katkestamise põhjuseid</w:t>
      </w:r>
    </w:p>
    <w:p w14:paraId="73E3C6DB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lastRenderedPageBreak/>
        <w:t>Kui olete teraapia katkestanud, siis mis olid peamised põhjused?</w:t>
      </w:r>
    </w:p>
    <w:p w14:paraId="0450AE62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Kelle otsus see oli ja kuidas see kujunes?</w:t>
      </w:r>
    </w:p>
    <w:p w14:paraId="263E8B98" w14:textId="77777777" w:rsidR="00CB7C73" w:rsidRPr="005A33CE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peaks olema teisiti, et jätkamine oleks olnud võimalik?</w:t>
      </w:r>
    </w:p>
    <w:p w14:paraId="487DFD37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Muutused ja mõju</w:t>
      </w:r>
    </w:p>
    <w:p w14:paraId="24680D42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tajutud mõju lapsele ja perele</w:t>
      </w:r>
    </w:p>
    <w:p w14:paraId="46D1747E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Milliseid muutusi olete märganud oma lapses seoses teraapiaga? Kas on toimunud muutusi lapse käitumises, enesetundes või toimetulekus?</w:t>
      </w:r>
    </w:p>
    <w:p w14:paraId="6C6EE59B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olete märganud muutusi peresuhetes või pere igapäevaelus?</w:t>
      </w:r>
    </w:p>
    <w:p w14:paraId="756B515C" w14:textId="77777777" w:rsidR="00CB7C73" w:rsidRPr="005A33CE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 tulemuslikuks peate teraapiat tervikuna?</w:t>
      </w:r>
    </w:p>
    <w:p w14:paraId="311D1F66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Elu pärast teraapiat ja toetuse vajadus (teraapia lõpetanutele)</w:t>
      </w:r>
    </w:p>
    <w:p w14:paraId="454A51F6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mõista muutuste püsivust, edasist toimetulekut ja jätkutoe vajadust</w:t>
      </w:r>
    </w:p>
    <w:p w14:paraId="4F373643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Kuidas on teie lapse ja pere olukord muutunud pärast teraapia lõppu?</w:t>
      </w:r>
    </w:p>
    <w:p w14:paraId="142997C3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Kui püsivad on teie hinnangul teraapias saavutatud muutused olnud?</w:t>
      </w:r>
    </w:p>
    <w:p w14:paraId="1AAFCB24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olete pärast teraapia lõppu vajanud täiendavat tuge või teenuseid? Milliseid?</w:t>
      </w:r>
    </w:p>
    <w:p w14:paraId="6510D980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Kas ja millistes olukordades on raskused uuesti esile kerkinud?</w:t>
      </w:r>
    </w:p>
    <w:p w14:paraId="5274F0E5" w14:textId="77777777" w:rsidR="00CB7C73" w:rsidRPr="00E92CD4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Mis on aidanud saavutatut hoida ja mis on seda raskendanud?</w:t>
      </w:r>
    </w:p>
    <w:p w14:paraId="6B4A6285" w14:textId="77777777" w:rsidR="00CB7C73" w:rsidRPr="005A33CE" w:rsidRDefault="00CB7C73" w:rsidP="00CB7C73">
      <w:pPr>
        <w:pStyle w:val="ListBullet"/>
        <w:rPr>
          <w:lang w:val="et-EE"/>
        </w:rPr>
      </w:pPr>
      <w:r w:rsidRPr="00E92CD4">
        <w:rPr>
          <w:lang w:val="et-EE"/>
        </w:rPr>
        <w:t>Milline jätkutoetus oleks teie hinnangul vajalik, et positiivsed muutused püsiksid?</w:t>
      </w:r>
    </w:p>
    <w:p w14:paraId="1FB286A6" w14:textId="77777777" w:rsidR="00CB7C73" w:rsidRPr="00E92CD4" w:rsidRDefault="00CB7C73" w:rsidP="00CB7C73">
      <w:pPr>
        <w:rPr>
          <w:b/>
          <w:bCs/>
          <w:lang w:val="et-EE"/>
        </w:rPr>
      </w:pPr>
      <w:r w:rsidRPr="00E92CD4">
        <w:rPr>
          <w:b/>
          <w:bCs/>
          <w:lang w:val="et-EE"/>
        </w:rPr>
        <w:t>Soovitused ja hinnang</w:t>
      </w:r>
    </w:p>
    <w:p w14:paraId="1EE44B39" w14:textId="77777777" w:rsidR="00CB7C73" w:rsidRPr="00E92CD4" w:rsidRDefault="00CB7C73" w:rsidP="00CB7C73">
      <w:pPr>
        <w:rPr>
          <w:i/>
          <w:iCs/>
          <w:lang w:val="et-EE"/>
        </w:rPr>
      </w:pPr>
      <w:r w:rsidRPr="00E92CD4">
        <w:rPr>
          <w:i/>
          <w:iCs/>
          <w:lang w:val="et-EE"/>
        </w:rPr>
        <w:t>Eesmärk: koguda sisulisi ettepanekuid teenuse parandamiseks ja arendamiseks</w:t>
      </w:r>
    </w:p>
    <w:p w14:paraId="37269709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Millised on teie hinnangul MDFT teenuse kõige tugevamad küljed, mida kindlasti peaks säilitama?</w:t>
      </w:r>
    </w:p>
    <w:p w14:paraId="5E7CF921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Millised on peamised probleemid või puudujäägid, mida olete teraapia käigus kogenud?</w:t>
      </w:r>
    </w:p>
    <w:p w14:paraId="7B6E3E0D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Millised muudatused aitaksid teie hinnangul parandada teraapia toimimist (nt korraldus, sisu, koostöö, kättesaadavus)?</w:t>
      </w:r>
    </w:p>
    <w:p w14:paraId="4F4F7B79" w14:textId="77777777" w:rsidR="00CB7C73" w:rsidRPr="00E92CD4" w:rsidRDefault="00CB7C73" w:rsidP="00CB7C73">
      <w:pPr>
        <w:pStyle w:val="ListBullet"/>
        <w:jc w:val="both"/>
        <w:rPr>
          <w:lang w:val="et-EE"/>
        </w:rPr>
      </w:pPr>
      <w:r w:rsidRPr="00E92CD4">
        <w:rPr>
          <w:lang w:val="et-EE"/>
        </w:rPr>
        <w:t>Mis aitaks peredel teraapiasse jõuda ja seal püsida</w:t>
      </w:r>
      <w:r>
        <w:rPr>
          <w:lang w:val="et-EE"/>
        </w:rPr>
        <w:t>?</w:t>
      </w:r>
    </w:p>
    <w:p w14:paraId="45BF1856" w14:textId="77777777" w:rsidR="00CB7C73" w:rsidRPr="00CB7C73" w:rsidRDefault="00CB7C73" w:rsidP="00CB7C73">
      <w:pPr>
        <w:rPr>
          <w:lang w:val="et-EE"/>
        </w:rPr>
      </w:pPr>
    </w:p>
    <w:p w14:paraId="2E0BD501" w14:textId="77777777" w:rsidR="00CB7C73" w:rsidRPr="00CB7C73" w:rsidRDefault="00CB7C73" w:rsidP="00CB7C73">
      <w:pPr>
        <w:rPr>
          <w:lang w:val="et-EE"/>
        </w:rPr>
      </w:pPr>
    </w:p>
    <w:p w14:paraId="12518CD2" w14:textId="77777777" w:rsidR="00CB7C73" w:rsidRPr="00B35A67" w:rsidRDefault="00CB7C73" w:rsidP="00CB7C73">
      <w:pPr>
        <w:pStyle w:val="ListBullet"/>
        <w:numPr>
          <w:ilvl w:val="0"/>
          <w:numId w:val="0"/>
        </w:numPr>
        <w:ind w:left="580"/>
        <w:jc w:val="both"/>
        <w:rPr>
          <w:lang w:val="et-EE"/>
        </w:rPr>
      </w:pPr>
    </w:p>
    <w:p w14:paraId="256645D6" w14:textId="77777777" w:rsidR="00D951B3" w:rsidRPr="00D951B3" w:rsidRDefault="00D951B3" w:rsidP="00D951B3">
      <w:pPr>
        <w:pStyle w:val="ListBullet"/>
        <w:numPr>
          <w:ilvl w:val="0"/>
          <w:numId w:val="0"/>
        </w:numPr>
        <w:ind w:left="340" w:hanging="340"/>
        <w:jc w:val="both"/>
        <w:rPr>
          <w:lang w:val="et-EE"/>
        </w:rPr>
      </w:pPr>
    </w:p>
    <w:sectPr w:rsidR="00D951B3" w:rsidRPr="00D951B3" w:rsidSect="00E02C70">
      <w:headerReference w:type="default" r:id="rId9"/>
      <w:headerReference w:type="first" r:id="rId10"/>
      <w:footerReference w:type="first" r:id="rId11"/>
      <w:pgSz w:w="11906" w:h="16838"/>
      <w:pgMar w:top="1474" w:right="822" w:bottom="1474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FC362" w14:textId="77777777" w:rsidR="009500BA" w:rsidRPr="00A90D51" w:rsidRDefault="009500BA" w:rsidP="00BA2BE6">
      <w:pPr>
        <w:spacing w:before="0" w:after="0" w:line="240" w:lineRule="auto"/>
      </w:pPr>
      <w:r w:rsidRPr="00A90D51">
        <w:separator/>
      </w:r>
    </w:p>
  </w:endnote>
  <w:endnote w:type="continuationSeparator" w:id="0">
    <w:p w14:paraId="6BD81F1D" w14:textId="77777777" w:rsidR="009500BA" w:rsidRPr="00A90D51" w:rsidRDefault="009500BA" w:rsidP="00BA2BE6">
      <w:pPr>
        <w:spacing w:before="0" w:after="0" w:line="240" w:lineRule="auto"/>
      </w:pPr>
      <w:r w:rsidRPr="00A90D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D1C26945-CEA1-2F4A-9B3D-C9B7F7D35B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B7ED77E-22CB-1D47-821D-C20DC357252D}"/>
    <w:embedBold r:id="rId3" w:fontKey="{15700D81-4134-534D-BB2D-E503F125EC10}"/>
    <w:embedItalic r:id="rId4" w:fontKey="{43637A82-BA60-D344-AD44-B6C2962842E9}"/>
    <w:embedBoldItalic r:id="rId5" w:fontKey="{37EB314A-1484-C94A-921E-DA908046C999}"/>
  </w:font>
  <w:font w:name="Montserrat Black">
    <w:panose1 w:val="00000A00000000000000"/>
    <w:charset w:val="4D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6" w:fontKey="{DDB68E82-D30B-6E47-AD99-3EC5DA31CB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09FC750-7E15-3845-A020-CF1B97CA4D62}"/>
    <w:embedBold r:id="rId8" w:fontKey="{138D9CCB-DEDB-034F-AED5-E7BF5A1B2104}"/>
    <w:embedItalic r:id="rId9" w:fontKey="{6A383E03-936F-6B4D-99CD-DD6FB07C950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11257817-8320-464C-A2B8-4B9DB8C98A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C4C551E6-17D1-8545-A2B2-3C45E6FE8C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C9DA6C1A-0E9A-AF49-B760-C801F262F494}"/>
  </w:font>
  <w:font w:name="Noto Sans Symbols">
    <w:panose1 w:val="020B0604020202020204"/>
    <w:charset w:val="00"/>
    <w:family w:val="auto"/>
    <w:pitch w:val="default"/>
  </w:font>
  <w:font w:name="Arial Bold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7" w:fontKey="{D3658F66-737D-DD44-8CF9-A38A547F38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DBABBBD9-3035-B845-A548-7E7BA536C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9BDFD" w14:textId="77777777" w:rsidR="00372C26" w:rsidRPr="00A90D51" w:rsidRDefault="00DC6A03">
    <w:pPr>
      <w:pStyle w:val="Footer"/>
    </w:pPr>
    <w:r w:rsidRPr="00A90D5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CF63013" wp14:editId="4B9F151B">
              <wp:simplePos x="0" y="0"/>
              <wp:positionH relativeFrom="rightMargin">
                <wp:posOffset>-323850</wp:posOffset>
              </wp:positionH>
              <wp:positionV relativeFrom="paragraph">
                <wp:posOffset>189906</wp:posOffset>
              </wp:positionV>
              <wp:extent cx="324000" cy="198000"/>
              <wp:effectExtent l="0" t="0" r="0" b="12065"/>
              <wp:wrapNone/>
              <wp:docPr id="1994033937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000" cy="19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2DB4DA" w14:textId="77777777" w:rsidR="00372C26" w:rsidRPr="00A90D51" w:rsidRDefault="00372C26" w:rsidP="00DC6A03">
                          <w:pPr>
                            <w:pStyle w:val="Header"/>
                            <w:jc w:val="left"/>
                          </w:pPr>
                          <w:r w:rsidRPr="00A90D51">
                            <w:fldChar w:fldCharType="begin"/>
                          </w:r>
                          <w:r w:rsidRPr="00A90D51">
                            <w:instrText xml:space="preserve"> PAGE   \* MERGEFORMAT </w:instrText>
                          </w:r>
                          <w:r w:rsidRPr="00A90D51">
                            <w:fldChar w:fldCharType="separate"/>
                          </w:r>
                          <w:r w:rsidRPr="00A90D51">
                            <w:t>1</w:t>
                          </w:r>
                          <w:r w:rsidRPr="00A90D5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630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5.5pt;margin-top:14.95pt;width:25.5pt;height:15.6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" filled="f" stroked="f" strokeweight=".5pt">
              <v:textbox inset="0,0,0,0">
                <w:txbxContent>
                  <w:p w14:paraId="4F2DB4DA" w14:textId="77777777" w:rsidR="00372C26" w:rsidRPr="00A90D51" w:rsidRDefault="00372C26" w:rsidP="00DC6A03">
                    <w:pPr>
                      <w:pStyle w:val="Header"/>
                      <w:jc w:val="left"/>
                    </w:pPr>
                    <w:r w:rsidRPr="00A90D51">
                      <w:fldChar w:fldCharType="begin"/>
                    </w:r>
                    <w:r w:rsidRPr="00A90D51">
                      <w:instrText xml:space="preserve"> PAGE   \* MERGEFORMAT </w:instrText>
                    </w:r>
                    <w:r w:rsidRPr="00A90D51">
                      <w:fldChar w:fldCharType="separate"/>
                    </w:r>
                    <w:r w:rsidRPr="00A90D51">
                      <w:t>1</w:t>
                    </w:r>
                    <w:r w:rsidRPr="00A90D51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72C26" w:rsidRPr="00A90D5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0F97C3C" wp14:editId="6E1FD1F3">
              <wp:simplePos x="0" y="0"/>
              <wp:positionH relativeFrom="rightMargin">
                <wp:posOffset>-377825</wp:posOffset>
              </wp:positionH>
              <wp:positionV relativeFrom="paragraph">
                <wp:posOffset>201197</wp:posOffset>
              </wp:positionV>
              <wp:extent cx="0" cy="162000"/>
              <wp:effectExtent l="0" t="0" r="38100" b="28575"/>
              <wp:wrapNone/>
              <wp:docPr id="557382857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6200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A4E716" id="Straight Connector 1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29.75pt,15.85pt" to="-29.75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" strokecolor="#e6e6e6 [3206]" strokeweight="1pt">
              <v:stroke joinstyle="miter"/>
              <w10:wrap anchorx="margin"/>
            </v:line>
          </w:pict>
        </mc:Fallback>
      </mc:AlternateContent>
    </w:r>
    <w:r w:rsidR="00372C26" w:rsidRPr="00A90D51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5C65468" wp14:editId="34A100A9">
              <wp:simplePos x="0" y="0"/>
              <wp:positionH relativeFrom="rightMargin">
                <wp:posOffset>-4860925</wp:posOffset>
              </wp:positionH>
              <wp:positionV relativeFrom="paragraph">
                <wp:posOffset>6985</wp:posOffset>
              </wp:positionV>
              <wp:extent cx="4381200" cy="378000"/>
              <wp:effectExtent l="0" t="0" r="635" b="3175"/>
              <wp:wrapNone/>
              <wp:docPr id="768170244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200" cy="37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144330502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0F391C0" w14:textId="77777777" w:rsidR="00372C26" w:rsidRPr="00A90D51" w:rsidRDefault="009E7F9C" w:rsidP="00892D67">
                              <w:pPr>
                                <w:pStyle w:val="Header"/>
                              </w:pPr>
                              <w:r>
                                <w:t>Longer Document title which is expanded to three lines!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C65468" id="_x0000_s1028" type="#_x0000_t202" style="position:absolute;margin-left:-382.75pt;margin-top:.55pt;width:345pt;height: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" filled="f" stroked="f" strokeweight=".5pt">
              <v:textbox inset="0,0,0,0">
                <w:txbxContent>
                  <w:sdt>
                    <w:sdtPr>
                      <w:alias w:val="Title"/>
                      <w:tag w:val=""/>
                      <w:id w:val="-144330502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0F391C0" w14:textId="77777777" w:rsidR="00372C26" w:rsidRPr="00A90D51" w:rsidRDefault="009E7F9C" w:rsidP="00892D67">
                        <w:pPr>
                          <w:pStyle w:val="Header"/>
                        </w:pPr>
                        <w:r>
                          <w:t>Longer Document title which is expanded to three lines!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A6A47" w14:textId="77777777" w:rsidR="009500BA" w:rsidRPr="00A90D51" w:rsidRDefault="009500BA" w:rsidP="00BA2BE6">
      <w:pPr>
        <w:spacing w:before="0" w:after="0" w:line="240" w:lineRule="auto"/>
      </w:pPr>
      <w:r w:rsidRPr="00A90D51">
        <w:separator/>
      </w:r>
    </w:p>
  </w:footnote>
  <w:footnote w:type="continuationSeparator" w:id="0">
    <w:p w14:paraId="5D04667F" w14:textId="77777777" w:rsidR="009500BA" w:rsidRPr="00A90D51" w:rsidRDefault="009500BA" w:rsidP="00BA2BE6">
      <w:pPr>
        <w:spacing w:before="0" w:after="0" w:line="240" w:lineRule="auto"/>
      </w:pPr>
      <w:r w:rsidRPr="00A90D5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E9441" w14:textId="77777777" w:rsidR="00E237E0" w:rsidRPr="00A90D51" w:rsidRDefault="00DC6A03">
    <w:pPr>
      <w:pStyle w:val="Header"/>
    </w:pPr>
    <w:r w:rsidRPr="00A90D5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5458A6" wp14:editId="51D9B3B7">
              <wp:simplePos x="0" y="0"/>
              <wp:positionH relativeFrom="rightMargin">
                <wp:posOffset>-306070</wp:posOffset>
              </wp:positionH>
              <wp:positionV relativeFrom="margin">
                <wp:posOffset>-431800</wp:posOffset>
              </wp:positionV>
              <wp:extent cx="291600" cy="306000"/>
              <wp:effectExtent l="0" t="0" r="13335" b="0"/>
              <wp:wrapNone/>
              <wp:docPr id="2023490423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600" cy="30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74749" w14:textId="77777777" w:rsidR="00E7686F" w:rsidRPr="00A90D51" w:rsidRDefault="00E7686F" w:rsidP="00DC6A03">
                          <w:pPr>
                            <w:pStyle w:val="Header"/>
                            <w:jc w:val="left"/>
                          </w:pPr>
                          <w:r w:rsidRPr="00A90D51">
                            <w:fldChar w:fldCharType="begin"/>
                          </w:r>
                          <w:r w:rsidRPr="00A90D51">
                            <w:instrText xml:space="preserve"> PAGE   \* MERGEFORMAT </w:instrText>
                          </w:r>
                          <w:r w:rsidRPr="00A90D51">
                            <w:fldChar w:fldCharType="separate"/>
                          </w:r>
                          <w:r w:rsidRPr="00A90D51">
                            <w:t>1</w:t>
                          </w:r>
                          <w:r w:rsidRPr="00A90D5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458A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24.1pt;margin-top:-34pt;width:22.95pt;height:24.1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" filled="f" stroked="f" strokeweight=".5pt">
              <v:textbox inset="0,0,0,0">
                <w:txbxContent>
                  <w:p w14:paraId="60374749" w14:textId="77777777" w:rsidR="00E7686F" w:rsidRPr="00A90D51" w:rsidRDefault="00E7686F" w:rsidP="00DC6A03">
                    <w:pPr>
                      <w:pStyle w:val="Header"/>
                      <w:jc w:val="left"/>
                    </w:pPr>
                    <w:r w:rsidRPr="00A90D51">
                      <w:fldChar w:fldCharType="begin"/>
                    </w:r>
                    <w:r w:rsidRPr="00A90D51">
                      <w:instrText xml:space="preserve"> PAGE   \* MERGEFORMAT </w:instrText>
                    </w:r>
                    <w:r w:rsidRPr="00A90D51">
                      <w:fldChar w:fldCharType="separate"/>
                    </w:r>
                    <w:r w:rsidRPr="00A90D51">
                      <w:t>1</w:t>
                    </w:r>
                    <w:r w:rsidRPr="00A90D51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92D67" w:rsidRPr="00A90D51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7D06466" wp14:editId="00A86CA2">
              <wp:simplePos x="0" y="0"/>
              <wp:positionH relativeFrom="rightMargin">
                <wp:posOffset>-377825</wp:posOffset>
              </wp:positionH>
              <wp:positionV relativeFrom="margin">
                <wp:posOffset>-424815</wp:posOffset>
              </wp:positionV>
              <wp:extent cx="0" cy="295200"/>
              <wp:effectExtent l="0" t="0" r="38100" b="29210"/>
              <wp:wrapNone/>
              <wp:docPr id="747135681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0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D5510C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" from="-29.75pt,-33.45pt" to="-29.75pt,-1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" strokecolor="#e6e6e6 [3206]" strokeweight="1pt">
              <v:stroke joinstyle="miter"/>
              <w10:wrap anchorx="margin" anchory="margin"/>
            </v:line>
          </w:pict>
        </mc:Fallback>
      </mc:AlternateContent>
    </w:r>
    <w:r w:rsidR="00710008">
      <w:rPr>
        <w:noProof/>
      </w:rPr>
      <w:drawing>
        <wp:anchor distT="0" distB="0" distL="114300" distR="114300" simplePos="0" relativeHeight="251692032" behindDoc="1" locked="1" layoutInCell="1" allowOverlap="1" wp14:anchorId="585C3294" wp14:editId="640D4CA7">
          <wp:simplePos x="520065" y="472440"/>
          <wp:positionH relativeFrom="page">
            <wp:align>right</wp:align>
          </wp:positionH>
          <wp:positionV relativeFrom="page">
            <wp:align>bottom</wp:align>
          </wp:positionV>
          <wp:extent cx="7563600" cy="1882800"/>
          <wp:effectExtent l="0" t="0" r="0" b="3175"/>
          <wp:wrapNone/>
          <wp:docPr id="1739576010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026841" name="Picture 2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8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0008">
      <w:rPr>
        <w:noProof/>
      </w:rPr>
      <w:drawing>
        <wp:anchor distT="0" distB="0" distL="114300" distR="114300" simplePos="0" relativeHeight="251691008" behindDoc="1" locked="1" layoutInCell="1" allowOverlap="1" wp14:anchorId="6D4295C1" wp14:editId="2E780D51">
          <wp:simplePos x="520065" y="472440"/>
          <wp:positionH relativeFrom="page">
            <wp:align>left</wp:align>
          </wp:positionH>
          <wp:positionV relativeFrom="page">
            <wp:align>bottom</wp:align>
          </wp:positionV>
          <wp:extent cx="11030400" cy="939600"/>
          <wp:effectExtent l="0" t="0" r="0" b="0"/>
          <wp:wrapNone/>
          <wp:docPr id="18863261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529950" name="Picture 78752995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04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49CFE" w14:textId="77777777" w:rsidR="006209AD" w:rsidRPr="00A90D51" w:rsidRDefault="006209AD">
    <w:pPr>
      <w:pStyle w:val="Header"/>
    </w:pPr>
    <w:r w:rsidRPr="00A90D51">
      <w:rPr>
        <w:noProof/>
      </w:rPr>
      <w:drawing>
        <wp:anchor distT="0" distB="0" distL="114300" distR="114300" simplePos="0" relativeHeight="251663360" behindDoc="1" locked="1" layoutInCell="1" allowOverlap="1" wp14:anchorId="4EA3AE2C" wp14:editId="785DAE57">
          <wp:simplePos x="519545" y="457200"/>
          <wp:positionH relativeFrom="page">
            <wp:align>left</wp:align>
          </wp:positionH>
          <wp:positionV relativeFrom="page">
            <wp:align>bottom</wp:align>
          </wp:positionV>
          <wp:extent cx="7563600" cy="10695600"/>
          <wp:effectExtent l="0" t="0" r="0" b="0"/>
          <wp:wrapNone/>
          <wp:docPr id="481006868" name="Picture 481006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322288" name="Picture 6513222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10006545" o:spid="_x0000_i1025" type="#_x0000_t75" style="width:48.65pt;height:48.65pt;visibility:visible;mso-wrap-style:square" o:bullet="t">
        <v:imagedata r:id="rId1" o:title=""/>
      </v:shape>
    </w:pict>
  </w:numPicBullet>
  <w:numPicBullet w:numPicBulletId="1">
    <w:pict>
      <v:shape id="Picture 942029009" o:spid="_x0000_i1026" type="#_x0000_t75" style="width:48.65pt;height:48.65pt;visibility:visible;mso-wrap-style:square" o:bullet="t">
        <v:imagedata r:id="rId2" o:title=""/>
      </v:shape>
    </w:pict>
  </w:numPicBullet>
  <w:numPicBullet w:numPicBulletId="2">
    <w:pict>
      <v:shape id="Picture 964620540" o:spid="_x0000_i1027" type="#_x0000_t75" style="width:48.65pt;height:48.65pt;visibility:visible;mso-wrap-style:square" o:bullet="t">
        <v:imagedata r:id="rId3" o:title=""/>
      </v:shape>
    </w:pict>
  </w:numPicBullet>
  <w:numPicBullet w:numPicBulletId="3">
    <w:pict>
      <v:shape id="Picture 693293384" o:spid="_x0000_i1028" type="#_x0000_t75" style="width:48.65pt;height:48.65pt;visibility:visible;mso-wrap-style:square" o:bullet="t">
        <v:imagedata r:id="rId4" o:title=""/>
      </v:shape>
    </w:pict>
  </w:numPicBullet>
  <w:numPicBullet w:numPicBulletId="4">
    <w:pict>
      <v:shape id="Picture 2085953584" o:spid="_x0000_i1029" type="#_x0000_t75" style="width:48.65pt;height:48.65pt;visibility:visible;mso-wrap-style:square" o:bullet="t">
        <v:imagedata r:id="rId5" o:title=""/>
      </v:shape>
    </w:pict>
  </w:numPicBullet>
  <w:numPicBullet w:numPicBulletId="5">
    <w:pict>
      <v:shape id="Picture 686686977" o:spid="_x0000_i1030" type="#_x0000_t75" style="width:48.65pt;height:48.65pt;visibility:visible;mso-wrap-style:square" o:bullet="t">
        <v:imagedata r:id="rId6" o:title=""/>
      </v:shape>
    </w:pict>
  </w:numPicBullet>
  <w:numPicBullet w:numPicBulletId="6">
    <w:pict>
      <v:shape id="Picture 1195666797" o:spid="_x0000_i1031" type="#_x0000_t75" style="width:48.65pt;height:48.65pt;visibility:visible;mso-wrap-style:square" o:bullet="t">
        <v:imagedata r:id="rId7" o:title=""/>
      </v:shape>
    </w:pict>
  </w:numPicBullet>
  <w:numPicBullet w:numPicBulletId="7">
    <w:pict>
      <v:shape id="Picture 2043872615" o:spid="_x0000_i1032" type="#_x0000_t75" style="width:48.65pt;height:48.65pt;visibility:visible;mso-wrap-style:square" o:bullet="t">
        <v:imagedata r:id="rId8" o:title=""/>
      </v:shape>
    </w:pict>
  </w:numPicBullet>
  <w:numPicBullet w:numPicBulletId="8">
    <w:pict>
      <v:shape id="Picture 1395729249" o:spid="_x0000_i1033" type="#_x0000_t75" style="width:48.65pt;height:48.65pt;visibility:visible;mso-wrap-style:square" o:bullet="t">
        <v:imagedata r:id="rId9" o:title=""/>
      </v:shape>
    </w:pict>
  </w:numPicBullet>
  <w:numPicBullet w:numPicBulletId="9">
    <w:pict>
      <v:shape id="Picture 1846359766" o:spid="_x0000_i1034" type="#_x0000_t75" style="width:48.65pt;height:48.65pt;visibility:visible;mso-wrap-style:square" o:bullet="t">
        <v:imagedata r:id="rId10" o:title=""/>
      </v:shape>
    </w:pict>
  </w:numPicBullet>
  <w:numPicBullet w:numPicBulletId="10">
    <w:pict>
      <v:shape id="Picture 965138769" o:spid="_x0000_i1035" type="#_x0000_t75" style="width:23.35pt;height:23.35pt;visibility:visible;mso-wrap-style:square" o:bullet="t">
        <v:imagedata r:id="rId11" o:title=""/>
      </v:shape>
    </w:pict>
  </w:numPicBullet>
  <w:numPicBullet w:numPicBulletId="11">
    <w:pict>
      <v:shape id="Picture 2114180426" o:spid="_x0000_i1036" type="#_x0000_t75" style="width:23.35pt;height:23.35pt;visibility:visible;mso-wrap-style:square" o:bullet="t">
        <v:imagedata r:id="rId12" o:title=""/>
      </v:shape>
    </w:pict>
  </w:numPicBullet>
  <w:numPicBullet w:numPicBulletId="12">
    <w:pict>
      <v:shape id="Picture 290356481" o:spid="_x0000_i1037" type="#_x0000_t75" style="width:23.35pt;height:23.35pt;visibility:visible;mso-wrap-style:square" o:bullet="t">
        <v:imagedata r:id="rId13" o:title=""/>
      </v:shape>
    </w:pict>
  </w:numPicBullet>
  <w:numPicBullet w:numPicBulletId="13">
    <w:pict>
      <v:shape id="Picture 1885867681" o:spid="_x0000_i1038" type="#_x0000_t75" style="width:23.35pt;height:23.35pt;visibility:visible;mso-wrap-style:square" o:bullet="t">
        <v:imagedata r:id="rId14" o:title=""/>
      </v:shape>
    </w:pict>
  </w:numPicBullet>
  <w:numPicBullet w:numPicBulletId="14">
    <w:pict>
      <v:shape id="Picture 1824050999" o:spid="_x0000_i1039" type="#_x0000_t75" style="width:23.35pt;height:23.35pt;visibility:visible;mso-wrap-style:square" o:bullet="t">
        <v:imagedata r:id="rId15" o:title=""/>
      </v:shape>
    </w:pict>
  </w:numPicBullet>
  <w:numPicBullet w:numPicBulletId="15">
    <w:pict>
      <v:shape id="Picture 1854086705" o:spid="_x0000_i1040" type="#_x0000_t75" style="width:23.35pt;height:23.35pt;visibility:visible;mso-wrap-style:square" o:bullet="t">
        <v:imagedata r:id="rId16" o:title=""/>
      </v:shape>
    </w:pict>
  </w:numPicBullet>
  <w:abstractNum w:abstractNumId="0" w15:restartNumberingAfterBreak="0">
    <w:nsid w:val="FFFFFF80"/>
    <w:multiLevelType w:val="singleLevel"/>
    <w:tmpl w:val="9948D60E"/>
    <w:lvl w:ilvl="0">
      <w:start w:val="1"/>
      <w:numFmt w:val="bullet"/>
      <w:pStyle w:val="ListBullet5"/>
      <w:lvlText w:val="–"/>
      <w:lvlJc w:val="left"/>
      <w:pPr>
        <w:ind w:left="1721" w:hanging="360"/>
      </w:pPr>
      <w:rPr>
        <w:rFonts w:ascii="Arial Black" w:hAnsi="Arial Black" w:hint="default"/>
        <w:color w:val="auto"/>
      </w:rPr>
    </w:lvl>
  </w:abstractNum>
  <w:abstractNum w:abstractNumId="1" w15:restartNumberingAfterBreak="0">
    <w:nsid w:val="FFFFFF81"/>
    <w:multiLevelType w:val="singleLevel"/>
    <w:tmpl w:val="8EF4C65C"/>
    <w:lvl w:ilvl="0">
      <w:start w:val="1"/>
      <w:numFmt w:val="bullet"/>
      <w:pStyle w:val="ListBullet4"/>
      <w:lvlText w:val="–"/>
      <w:lvlJc w:val="left"/>
      <w:pPr>
        <w:ind w:left="1381" w:hanging="360"/>
      </w:pPr>
      <w:rPr>
        <w:rFonts w:ascii="Arial Black" w:hAnsi="Arial Black" w:hint="default"/>
        <w:color w:val="auto"/>
      </w:rPr>
    </w:lvl>
  </w:abstractNum>
  <w:abstractNum w:abstractNumId="2" w15:restartNumberingAfterBreak="0">
    <w:nsid w:val="FFFFFF82"/>
    <w:multiLevelType w:val="singleLevel"/>
    <w:tmpl w:val="394CA79A"/>
    <w:lvl w:ilvl="0">
      <w:start w:val="1"/>
      <w:numFmt w:val="bullet"/>
      <w:pStyle w:val="ListBullet3"/>
      <w:lvlText w:val="–"/>
      <w:lvlJc w:val="left"/>
      <w:pPr>
        <w:ind w:left="1040" w:hanging="360"/>
      </w:pPr>
      <w:rPr>
        <w:rFonts w:ascii="Arial Black" w:hAnsi="Arial Black" w:hint="default"/>
        <w:color w:val="auto"/>
      </w:rPr>
    </w:lvl>
  </w:abstractNum>
  <w:abstractNum w:abstractNumId="3" w15:restartNumberingAfterBreak="0">
    <w:nsid w:val="FFFFFF83"/>
    <w:multiLevelType w:val="singleLevel"/>
    <w:tmpl w:val="E50452DC"/>
    <w:lvl w:ilvl="0">
      <w:start w:val="1"/>
      <w:numFmt w:val="bullet"/>
      <w:pStyle w:val="ListBullet2"/>
      <w:lvlText w:val="⁄"/>
      <w:lvlJc w:val="left"/>
      <w:pPr>
        <w:ind w:left="700" w:hanging="360"/>
      </w:pPr>
      <w:rPr>
        <w:rFonts w:ascii="Montserrat Black" w:hAnsi="Montserrat Black" w:hint="default"/>
        <w:color w:val="auto"/>
      </w:rPr>
    </w:lvl>
  </w:abstractNum>
  <w:abstractNum w:abstractNumId="4" w15:restartNumberingAfterBreak="0">
    <w:nsid w:val="FFFFFF89"/>
    <w:multiLevelType w:val="singleLevel"/>
    <w:tmpl w:val="0CC2BAFC"/>
    <w:lvl w:ilvl="0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auto"/>
      </w:rPr>
    </w:lvl>
  </w:abstractNum>
  <w:abstractNum w:abstractNumId="5" w15:restartNumberingAfterBreak="0">
    <w:nsid w:val="00000001"/>
    <w:multiLevelType w:val="hybridMultilevel"/>
    <w:tmpl w:val="82BE493A"/>
    <w:lvl w:ilvl="0" w:tplc="1D94FA22">
      <w:start w:val="1"/>
      <w:numFmt w:val="decimal"/>
      <w:lvlText w:val="%1."/>
      <w:lvlJc w:val="left"/>
      <w:pPr>
        <w:ind w:left="580" w:hanging="360"/>
      </w:pPr>
      <w:rPr>
        <w:b w:val="0"/>
        <w:bCs w:val="0"/>
        <w:i w:val="0"/>
        <w:iCs w:val="0"/>
      </w:rPr>
    </w:lvl>
    <w:lvl w:ilvl="1" w:tplc="B644E2FA">
      <w:start w:val="1"/>
      <w:numFmt w:val="lowerLetter"/>
      <w:lvlText w:val="%2)"/>
      <w:lvlJc w:val="left"/>
      <w:pPr>
        <w:ind w:left="1300" w:hanging="360"/>
      </w:pPr>
      <w:rPr>
        <w:rFonts w:asciiTheme="minorHAnsi" w:eastAsiaTheme="minorHAnsi" w:hAnsiTheme="minorHAnsi" w:cstheme="minorHAnsi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4"/>
    <w:multiLevelType w:val="hybridMultilevel"/>
    <w:tmpl w:val="5EBA5A76"/>
    <w:lvl w:ilvl="0" w:tplc="0000012D">
      <w:numFmt w:val="bullet"/>
      <w:lvlText w:val="•"/>
      <w:lvlJc w:val="left"/>
      <w:pPr>
        <w:ind w:left="720" w:hanging="360"/>
      </w:pPr>
    </w:lvl>
    <w:lvl w:ilvl="1" w:tplc="E160AF7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2ED6A45"/>
    <w:multiLevelType w:val="hybridMultilevel"/>
    <w:tmpl w:val="0EFAD70E"/>
    <w:lvl w:ilvl="0" w:tplc="FFFFFFFF">
      <w:start w:val="1"/>
      <w:numFmt w:val="decimal"/>
      <w:lvlText w:val="%1."/>
      <w:lvlJc w:val="left"/>
      <w:pPr>
        <w:ind w:left="580" w:hanging="360"/>
      </w:pPr>
    </w:lvl>
    <w:lvl w:ilvl="1" w:tplc="04090017">
      <w:start w:val="1"/>
      <w:numFmt w:val="lowerLetter"/>
      <w:lvlText w:val="%2)"/>
      <w:lvlJc w:val="left"/>
      <w:pPr>
        <w:ind w:left="13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4667657"/>
    <w:multiLevelType w:val="hybridMultilevel"/>
    <w:tmpl w:val="1870B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2929EB"/>
    <w:multiLevelType w:val="hybridMultilevel"/>
    <w:tmpl w:val="86E6CB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BE7611E"/>
    <w:multiLevelType w:val="hybridMultilevel"/>
    <w:tmpl w:val="007CDDF8"/>
    <w:lvl w:ilvl="0" w:tplc="F092ABEC">
      <w:start w:val="1"/>
      <w:numFmt w:val="decimal"/>
      <w:lvlText w:val="%1."/>
      <w:lvlJc w:val="left"/>
      <w:pPr>
        <w:ind w:left="652" w:hanging="360"/>
      </w:pPr>
    </w:lvl>
    <w:lvl w:ilvl="1" w:tplc="40090019" w:tentative="1">
      <w:start w:val="1"/>
      <w:numFmt w:val="lowerLetter"/>
      <w:lvlText w:val="%2."/>
      <w:lvlJc w:val="left"/>
      <w:pPr>
        <w:ind w:left="1372" w:hanging="360"/>
      </w:pPr>
    </w:lvl>
    <w:lvl w:ilvl="2" w:tplc="4009001B" w:tentative="1">
      <w:start w:val="1"/>
      <w:numFmt w:val="lowerRoman"/>
      <w:lvlText w:val="%3."/>
      <w:lvlJc w:val="right"/>
      <w:pPr>
        <w:ind w:left="2092" w:hanging="180"/>
      </w:pPr>
    </w:lvl>
    <w:lvl w:ilvl="3" w:tplc="4009000F" w:tentative="1">
      <w:start w:val="1"/>
      <w:numFmt w:val="decimal"/>
      <w:lvlText w:val="%4."/>
      <w:lvlJc w:val="left"/>
      <w:pPr>
        <w:ind w:left="2812" w:hanging="360"/>
      </w:pPr>
    </w:lvl>
    <w:lvl w:ilvl="4" w:tplc="40090019" w:tentative="1">
      <w:start w:val="1"/>
      <w:numFmt w:val="lowerLetter"/>
      <w:lvlText w:val="%5."/>
      <w:lvlJc w:val="left"/>
      <w:pPr>
        <w:ind w:left="3532" w:hanging="360"/>
      </w:pPr>
    </w:lvl>
    <w:lvl w:ilvl="5" w:tplc="4009001B" w:tentative="1">
      <w:start w:val="1"/>
      <w:numFmt w:val="lowerRoman"/>
      <w:lvlText w:val="%6."/>
      <w:lvlJc w:val="right"/>
      <w:pPr>
        <w:ind w:left="4252" w:hanging="180"/>
      </w:pPr>
    </w:lvl>
    <w:lvl w:ilvl="6" w:tplc="4009000F" w:tentative="1">
      <w:start w:val="1"/>
      <w:numFmt w:val="decimal"/>
      <w:lvlText w:val="%7."/>
      <w:lvlJc w:val="left"/>
      <w:pPr>
        <w:ind w:left="4972" w:hanging="360"/>
      </w:pPr>
    </w:lvl>
    <w:lvl w:ilvl="7" w:tplc="40090019" w:tentative="1">
      <w:start w:val="1"/>
      <w:numFmt w:val="lowerLetter"/>
      <w:lvlText w:val="%8."/>
      <w:lvlJc w:val="left"/>
      <w:pPr>
        <w:ind w:left="5692" w:hanging="360"/>
      </w:pPr>
    </w:lvl>
    <w:lvl w:ilvl="8" w:tplc="400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11" w15:restartNumberingAfterBreak="0">
    <w:nsid w:val="0CCD4B5E"/>
    <w:multiLevelType w:val="hybridMultilevel"/>
    <w:tmpl w:val="8EEC7FF4"/>
    <w:lvl w:ilvl="0" w:tplc="FFFFFFFF">
      <w:start w:val="1"/>
      <w:numFmt w:val="decimal"/>
      <w:lvlText w:val="%1."/>
      <w:lvlJc w:val="left"/>
      <w:pPr>
        <w:ind w:left="580" w:hanging="360"/>
      </w:pPr>
    </w:lvl>
    <w:lvl w:ilvl="1" w:tplc="04090017">
      <w:start w:val="1"/>
      <w:numFmt w:val="lowerLetter"/>
      <w:lvlText w:val="%2)"/>
      <w:lvlJc w:val="left"/>
      <w:pPr>
        <w:ind w:left="13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5981028"/>
    <w:multiLevelType w:val="hybridMultilevel"/>
    <w:tmpl w:val="057EE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A76463"/>
    <w:multiLevelType w:val="hybridMultilevel"/>
    <w:tmpl w:val="5F50E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6655D"/>
    <w:multiLevelType w:val="multilevel"/>
    <w:tmpl w:val="C7546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473C2D"/>
    <w:multiLevelType w:val="multilevel"/>
    <w:tmpl w:val="8BAA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6A4D74"/>
    <w:multiLevelType w:val="hybridMultilevel"/>
    <w:tmpl w:val="CF743E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43B1EA2"/>
    <w:multiLevelType w:val="hybridMultilevel"/>
    <w:tmpl w:val="AFB0A8F6"/>
    <w:lvl w:ilvl="0" w:tplc="BD501B30">
      <w:start w:val="1"/>
      <w:numFmt w:val="decimal"/>
      <w:pStyle w:val="GraphTitl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00A13"/>
    <w:multiLevelType w:val="hybridMultilevel"/>
    <w:tmpl w:val="1CA6905E"/>
    <w:lvl w:ilvl="0" w:tplc="EB5CD796">
      <w:start w:val="1"/>
      <w:numFmt w:val="lowerLetter"/>
      <w:lvlText w:val="%1)"/>
      <w:lvlJc w:val="left"/>
      <w:pPr>
        <w:ind w:left="1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9" w15:restartNumberingAfterBreak="0">
    <w:nsid w:val="302701E7"/>
    <w:multiLevelType w:val="hybridMultilevel"/>
    <w:tmpl w:val="E3D64F10"/>
    <w:lvl w:ilvl="0" w:tplc="FFFFFFFF">
      <w:start w:val="1"/>
      <w:numFmt w:val="decimal"/>
      <w:lvlText w:val="%1."/>
      <w:lvlJc w:val="left"/>
      <w:pPr>
        <w:ind w:left="580" w:hanging="360"/>
      </w:pPr>
    </w:lvl>
    <w:lvl w:ilvl="1" w:tplc="04090017">
      <w:start w:val="1"/>
      <w:numFmt w:val="lowerLetter"/>
      <w:lvlText w:val="%2)"/>
      <w:lvlJc w:val="left"/>
      <w:pPr>
        <w:ind w:left="13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05275B5"/>
    <w:multiLevelType w:val="hybridMultilevel"/>
    <w:tmpl w:val="C688D8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57092"/>
    <w:multiLevelType w:val="hybridMultilevel"/>
    <w:tmpl w:val="EC0C1DCE"/>
    <w:lvl w:ilvl="0" w:tplc="FFFFFFFF">
      <w:start w:val="1"/>
      <w:numFmt w:val="decimal"/>
      <w:lvlText w:val="%1."/>
      <w:lvlJc w:val="left"/>
      <w:pPr>
        <w:ind w:left="580" w:hanging="360"/>
      </w:pPr>
    </w:lvl>
    <w:lvl w:ilvl="1" w:tplc="04090017">
      <w:start w:val="1"/>
      <w:numFmt w:val="lowerLetter"/>
      <w:lvlText w:val="%2)"/>
      <w:lvlJc w:val="left"/>
      <w:pPr>
        <w:ind w:left="13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49048E2"/>
    <w:multiLevelType w:val="multilevel"/>
    <w:tmpl w:val="89F64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624A8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BCC522F"/>
    <w:multiLevelType w:val="hybridMultilevel"/>
    <w:tmpl w:val="44B683A8"/>
    <w:lvl w:ilvl="0" w:tplc="49B076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5E1E3A2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DEECC5A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81AC26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4C897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43C43EE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A4DAAC7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34EA75F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95C91B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5" w15:restartNumberingAfterBreak="0">
    <w:nsid w:val="40C63321"/>
    <w:multiLevelType w:val="hybridMultilevel"/>
    <w:tmpl w:val="850EE8D8"/>
    <w:lvl w:ilvl="0" w:tplc="5BC60D6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B6BD6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794E16F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03A05B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FFB8C61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6FD26E0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212509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FE84C41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8F22B41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6" w15:restartNumberingAfterBreak="0">
    <w:nsid w:val="40CD3BBE"/>
    <w:multiLevelType w:val="hybridMultilevel"/>
    <w:tmpl w:val="B7E8BF0C"/>
    <w:lvl w:ilvl="0" w:tplc="FFFFFFFF">
      <w:start w:val="1"/>
      <w:numFmt w:val="decimal"/>
      <w:lvlText w:val="%1."/>
      <w:lvlJc w:val="left"/>
      <w:pPr>
        <w:ind w:left="580" w:hanging="360"/>
      </w:pPr>
    </w:lvl>
    <w:lvl w:ilvl="1" w:tplc="04090017">
      <w:start w:val="1"/>
      <w:numFmt w:val="lowerLetter"/>
      <w:lvlText w:val="%2)"/>
      <w:lvlJc w:val="left"/>
      <w:pPr>
        <w:ind w:left="13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2987BE5"/>
    <w:multiLevelType w:val="hybridMultilevel"/>
    <w:tmpl w:val="F2A8C100"/>
    <w:lvl w:ilvl="0" w:tplc="8DFA19E4">
      <w:start w:val="1"/>
      <w:numFmt w:val="decimal"/>
      <w:pStyle w:val="TableTitle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1A7C99"/>
    <w:multiLevelType w:val="hybridMultilevel"/>
    <w:tmpl w:val="F362BC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3667D"/>
    <w:multiLevelType w:val="hybridMultilevel"/>
    <w:tmpl w:val="375E9B1C"/>
    <w:lvl w:ilvl="0" w:tplc="0094A76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B39AB2F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9C82936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926E124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710C3F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8B060B6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ADCE86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3B162DA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83E124E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0" w15:restartNumberingAfterBreak="0">
    <w:nsid w:val="52722776"/>
    <w:multiLevelType w:val="hybridMultilevel"/>
    <w:tmpl w:val="01E4D0F6"/>
    <w:lvl w:ilvl="0" w:tplc="B97410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9F729F"/>
    <w:multiLevelType w:val="hybridMultilevel"/>
    <w:tmpl w:val="0CF08D6E"/>
    <w:lvl w:ilvl="0" w:tplc="B97410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4E2FCF"/>
    <w:multiLevelType w:val="hybridMultilevel"/>
    <w:tmpl w:val="408E10C0"/>
    <w:lvl w:ilvl="0" w:tplc="19B4542A">
      <w:start w:val="1"/>
      <w:numFmt w:val="decimal"/>
      <w:pStyle w:val="SectionHead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674B2"/>
    <w:multiLevelType w:val="hybridMultilevel"/>
    <w:tmpl w:val="311A1616"/>
    <w:lvl w:ilvl="0" w:tplc="88E05CA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F88A833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789EA3A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482E09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63AAF44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D42A6F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5E4DC1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09F075F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468CEC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4" w15:restartNumberingAfterBreak="0">
    <w:nsid w:val="684868D4"/>
    <w:multiLevelType w:val="hybridMultilevel"/>
    <w:tmpl w:val="D0025F22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5" w15:restartNumberingAfterBreak="0">
    <w:nsid w:val="6BC6512E"/>
    <w:multiLevelType w:val="hybridMultilevel"/>
    <w:tmpl w:val="784EBD1A"/>
    <w:lvl w:ilvl="0" w:tplc="FFFFFFFF">
      <w:start w:val="1"/>
      <w:numFmt w:val="decimal"/>
      <w:lvlText w:val="%1."/>
      <w:lvlJc w:val="left"/>
      <w:pPr>
        <w:ind w:left="580" w:hanging="360"/>
      </w:pPr>
      <w:rPr>
        <w:b w:val="0"/>
        <w:bCs w:val="0"/>
      </w:rPr>
    </w:lvl>
    <w:lvl w:ilvl="1" w:tplc="04090017">
      <w:start w:val="1"/>
      <w:numFmt w:val="lowerLetter"/>
      <w:lvlText w:val="%2)"/>
      <w:lvlJc w:val="left"/>
      <w:pPr>
        <w:ind w:left="130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71535CF0"/>
    <w:multiLevelType w:val="hybridMultilevel"/>
    <w:tmpl w:val="7CE03254"/>
    <w:lvl w:ilvl="0" w:tplc="49B076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067A2"/>
    <w:multiLevelType w:val="hybridMultilevel"/>
    <w:tmpl w:val="6E288C76"/>
    <w:lvl w:ilvl="0" w:tplc="8B4EA5DC">
      <w:start w:val="1"/>
      <w:numFmt w:val="lowerLetter"/>
      <w:lvlText w:val="%1)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num w:numId="1" w16cid:durableId="460392203">
    <w:abstractNumId w:val="4"/>
  </w:num>
  <w:num w:numId="2" w16cid:durableId="1955668203">
    <w:abstractNumId w:val="3"/>
  </w:num>
  <w:num w:numId="3" w16cid:durableId="1646155475">
    <w:abstractNumId w:val="2"/>
  </w:num>
  <w:num w:numId="4" w16cid:durableId="1964313312">
    <w:abstractNumId w:val="1"/>
  </w:num>
  <w:num w:numId="5" w16cid:durableId="1769620172">
    <w:abstractNumId w:val="0"/>
  </w:num>
  <w:num w:numId="6" w16cid:durableId="1739355926">
    <w:abstractNumId w:val="32"/>
  </w:num>
  <w:num w:numId="7" w16cid:durableId="237398183">
    <w:abstractNumId w:val="10"/>
  </w:num>
  <w:num w:numId="8" w16cid:durableId="997924199">
    <w:abstractNumId w:val="27"/>
  </w:num>
  <w:num w:numId="9" w16cid:durableId="476068097">
    <w:abstractNumId w:val="24"/>
  </w:num>
  <w:num w:numId="10" w16cid:durableId="1710252508">
    <w:abstractNumId w:val="25"/>
  </w:num>
  <w:num w:numId="11" w16cid:durableId="1122118893">
    <w:abstractNumId w:val="29"/>
  </w:num>
  <w:num w:numId="12" w16cid:durableId="1466973506">
    <w:abstractNumId w:val="33"/>
  </w:num>
  <w:num w:numId="13" w16cid:durableId="589236617">
    <w:abstractNumId w:val="36"/>
  </w:num>
  <w:num w:numId="14" w16cid:durableId="1307584622">
    <w:abstractNumId w:val="23"/>
  </w:num>
  <w:num w:numId="15" w16cid:durableId="642199275">
    <w:abstractNumId w:val="17"/>
  </w:num>
  <w:num w:numId="16" w16cid:durableId="1716074910">
    <w:abstractNumId w:val="12"/>
  </w:num>
  <w:num w:numId="17" w16cid:durableId="849417255">
    <w:abstractNumId w:val="30"/>
  </w:num>
  <w:num w:numId="18" w16cid:durableId="1013919081">
    <w:abstractNumId w:val="31"/>
  </w:num>
  <w:num w:numId="19" w16cid:durableId="1698506315">
    <w:abstractNumId w:val="15"/>
  </w:num>
  <w:num w:numId="20" w16cid:durableId="1961371925">
    <w:abstractNumId w:val="14"/>
  </w:num>
  <w:num w:numId="21" w16cid:durableId="1122966342">
    <w:abstractNumId w:val="8"/>
  </w:num>
  <w:num w:numId="22" w16cid:durableId="1778987809">
    <w:abstractNumId w:val="22"/>
  </w:num>
  <w:num w:numId="23" w16cid:durableId="1611157150">
    <w:abstractNumId w:val="5"/>
  </w:num>
  <w:num w:numId="24" w16cid:durableId="287132213">
    <w:abstractNumId w:val="6"/>
  </w:num>
  <w:num w:numId="25" w16cid:durableId="784080176">
    <w:abstractNumId w:val="34"/>
  </w:num>
  <w:num w:numId="26" w16cid:durableId="318926180">
    <w:abstractNumId w:val="16"/>
  </w:num>
  <w:num w:numId="27" w16cid:durableId="1462648096">
    <w:abstractNumId w:val="9"/>
  </w:num>
  <w:num w:numId="28" w16cid:durableId="748232171">
    <w:abstractNumId w:val="7"/>
  </w:num>
  <w:num w:numId="29" w16cid:durableId="936643540">
    <w:abstractNumId w:val="19"/>
  </w:num>
  <w:num w:numId="30" w16cid:durableId="245654829">
    <w:abstractNumId w:val="11"/>
  </w:num>
  <w:num w:numId="31" w16cid:durableId="233274138">
    <w:abstractNumId w:val="18"/>
  </w:num>
  <w:num w:numId="32" w16cid:durableId="571038871">
    <w:abstractNumId w:val="26"/>
  </w:num>
  <w:num w:numId="33" w16cid:durableId="1705787031">
    <w:abstractNumId w:val="21"/>
  </w:num>
  <w:num w:numId="34" w16cid:durableId="531578755">
    <w:abstractNumId w:val="35"/>
  </w:num>
  <w:num w:numId="35" w16cid:durableId="41754307">
    <w:abstractNumId w:val="37"/>
  </w:num>
  <w:num w:numId="36" w16cid:durableId="1173183274">
    <w:abstractNumId w:val="13"/>
  </w:num>
  <w:num w:numId="37" w16cid:durableId="1482767763">
    <w:abstractNumId w:val="20"/>
  </w:num>
  <w:num w:numId="38" w16cid:durableId="11167748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1B3"/>
    <w:rsid w:val="000146F3"/>
    <w:rsid w:val="000163CC"/>
    <w:rsid w:val="00031360"/>
    <w:rsid w:val="00035B38"/>
    <w:rsid w:val="00037412"/>
    <w:rsid w:val="00040CB9"/>
    <w:rsid w:val="00050130"/>
    <w:rsid w:val="0005410F"/>
    <w:rsid w:val="000667A8"/>
    <w:rsid w:val="000774F0"/>
    <w:rsid w:val="00092830"/>
    <w:rsid w:val="000A59AB"/>
    <w:rsid w:val="000E3290"/>
    <w:rsid w:val="000E477B"/>
    <w:rsid w:val="000E5EF5"/>
    <w:rsid w:val="000E780E"/>
    <w:rsid w:val="000F29D8"/>
    <w:rsid w:val="000F4622"/>
    <w:rsid w:val="001006AB"/>
    <w:rsid w:val="00107E17"/>
    <w:rsid w:val="0011498E"/>
    <w:rsid w:val="00123C72"/>
    <w:rsid w:val="001334DF"/>
    <w:rsid w:val="001458CE"/>
    <w:rsid w:val="001555D2"/>
    <w:rsid w:val="00155E0A"/>
    <w:rsid w:val="00162E99"/>
    <w:rsid w:val="001654F6"/>
    <w:rsid w:val="00167C82"/>
    <w:rsid w:val="00183776"/>
    <w:rsid w:val="0018579E"/>
    <w:rsid w:val="00194682"/>
    <w:rsid w:val="001964F4"/>
    <w:rsid w:val="001A14D7"/>
    <w:rsid w:val="001A4C11"/>
    <w:rsid w:val="001A4E95"/>
    <w:rsid w:val="001B190E"/>
    <w:rsid w:val="001C1DD3"/>
    <w:rsid w:val="001D17D1"/>
    <w:rsid w:val="001D41DE"/>
    <w:rsid w:val="001D694B"/>
    <w:rsid w:val="001E0CF3"/>
    <w:rsid w:val="001E304C"/>
    <w:rsid w:val="001E5ADD"/>
    <w:rsid w:val="001E65F2"/>
    <w:rsid w:val="001F1D08"/>
    <w:rsid w:val="001F79BE"/>
    <w:rsid w:val="00215EC1"/>
    <w:rsid w:val="0022019D"/>
    <w:rsid w:val="00220CF8"/>
    <w:rsid w:val="00237724"/>
    <w:rsid w:val="00251CE1"/>
    <w:rsid w:val="00252DAD"/>
    <w:rsid w:val="00265CDA"/>
    <w:rsid w:val="00266C3A"/>
    <w:rsid w:val="002912ED"/>
    <w:rsid w:val="00295AE8"/>
    <w:rsid w:val="002970E5"/>
    <w:rsid w:val="002A4312"/>
    <w:rsid w:val="002B2A7F"/>
    <w:rsid w:val="002C6C54"/>
    <w:rsid w:val="002D17E7"/>
    <w:rsid w:val="002E31E9"/>
    <w:rsid w:val="002F0BD8"/>
    <w:rsid w:val="002F1675"/>
    <w:rsid w:val="002F3F01"/>
    <w:rsid w:val="002F76A1"/>
    <w:rsid w:val="00302C15"/>
    <w:rsid w:val="00320B62"/>
    <w:rsid w:val="00321F57"/>
    <w:rsid w:val="00322BBE"/>
    <w:rsid w:val="003235FF"/>
    <w:rsid w:val="00323A6B"/>
    <w:rsid w:val="00325FBB"/>
    <w:rsid w:val="00333302"/>
    <w:rsid w:val="003333FD"/>
    <w:rsid w:val="00344D24"/>
    <w:rsid w:val="00346CD3"/>
    <w:rsid w:val="00347C48"/>
    <w:rsid w:val="00350A26"/>
    <w:rsid w:val="00352EFF"/>
    <w:rsid w:val="00357FAC"/>
    <w:rsid w:val="003619A6"/>
    <w:rsid w:val="00364A98"/>
    <w:rsid w:val="00366ECB"/>
    <w:rsid w:val="00370865"/>
    <w:rsid w:val="00372C26"/>
    <w:rsid w:val="00374D97"/>
    <w:rsid w:val="003854BB"/>
    <w:rsid w:val="0039040C"/>
    <w:rsid w:val="003A1405"/>
    <w:rsid w:val="003A32D7"/>
    <w:rsid w:val="003A5ED2"/>
    <w:rsid w:val="003C0669"/>
    <w:rsid w:val="003E0AE5"/>
    <w:rsid w:val="003F307C"/>
    <w:rsid w:val="00404225"/>
    <w:rsid w:val="004069B3"/>
    <w:rsid w:val="00436270"/>
    <w:rsid w:val="00436AE7"/>
    <w:rsid w:val="0044547F"/>
    <w:rsid w:val="00450ED5"/>
    <w:rsid w:val="00460199"/>
    <w:rsid w:val="00461B55"/>
    <w:rsid w:val="00463854"/>
    <w:rsid w:val="004664D5"/>
    <w:rsid w:val="0046767C"/>
    <w:rsid w:val="00484E0C"/>
    <w:rsid w:val="00493020"/>
    <w:rsid w:val="0049393B"/>
    <w:rsid w:val="00496906"/>
    <w:rsid w:val="004B05C2"/>
    <w:rsid w:val="004B7B17"/>
    <w:rsid w:val="004C4132"/>
    <w:rsid w:val="004C47BD"/>
    <w:rsid w:val="004D7D1E"/>
    <w:rsid w:val="004E42A4"/>
    <w:rsid w:val="004F5A28"/>
    <w:rsid w:val="005044D3"/>
    <w:rsid w:val="00534393"/>
    <w:rsid w:val="00544700"/>
    <w:rsid w:val="0055095A"/>
    <w:rsid w:val="00562EFC"/>
    <w:rsid w:val="005653D5"/>
    <w:rsid w:val="0056786E"/>
    <w:rsid w:val="00570E96"/>
    <w:rsid w:val="005802A8"/>
    <w:rsid w:val="00594500"/>
    <w:rsid w:val="005A0234"/>
    <w:rsid w:val="005A0BF3"/>
    <w:rsid w:val="005A3772"/>
    <w:rsid w:val="005B0412"/>
    <w:rsid w:val="005C6B2E"/>
    <w:rsid w:val="005E034F"/>
    <w:rsid w:val="005E0425"/>
    <w:rsid w:val="005E1088"/>
    <w:rsid w:val="005E4687"/>
    <w:rsid w:val="005E7645"/>
    <w:rsid w:val="005E7EB3"/>
    <w:rsid w:val="005F044B"/>
    <w:rsid w:val="005F0B5C"/>
    <w:rsid w:val="005F6C19"/>
    <w:rsid w:val="00603146"/>
    <w:rsid w:val="00607199"/>
    <w:rsid w:val="00607DDE"/>
    <w:rsid w:val="00615B3A"/>
    <w:rsid w:val="00617ABC"/>
    <w:rsid w:val="006209AD"/>
    <w:rsid w:val="0062350F"/>
    <w:rsid w:val="00630380"/>
    <w:rsid w:val="006357CE"/>
    <w:rsid w:val="00636250"/>
    <w:rsid w:val="0065457B"/>
    <w:rsid w:val="00657190"/>
    <w:rsid w:val="00661206"/>
    <w:rsid w:val="00662A47"/>
    <w:rsid w:val="00664653"/>
    <w:rsid w:val="006774A8"/>
    <w:rsid w:val="00680526"/>
    <w:rsid w:val="0068761C"/>
    <w:rsid w:val="006B1A54"/>
    <w:rsid w:val="006C181D"/>
    <w:rsid w:val="006C6341"/>
    <w:rsid w:val="00706A29"/>
    <w:rsid w:val="00707FA1"/>
    <w:rsid w:val="00710008"/>
    <w:rsid w:val="007411E0"/>
    <w:rsid w:val="007604FF"/>
    <w:rsid w:val="00765D01"/>
    <w:rsid w:val="00771FCE"/>
    <w:rsid w:val="00786446"/>
    <w:rsid w:val="007906C7"/>
    <w:rsid w:val="007924A0"/>
    <w:rsid w:val="007C5196"/>
    <w:rsid w:val="007C7992"/>
    <w:rsid w:val="007D3CFF"/>
    <w:rsid w:val="007D745F"/>
    <w:rsid w:val="007E5AB7"/>
    <w:rsid w:val="007F59A2"/>
    <w:rsid w:val="00804BE3"/>
    <w:rsid w:val="00822A12"/>
    <w:rsid w:val="00823769"/>
    <w:rsid w:val="00846499"/>
    <w:rsid w:val="00850E2B"/>
    <w:rsid w:val="00862449"/>
    <w:rsid w:val="00862BD6"/>
    <w:rsid w:val="00866339"/>
    <w:rsid w:val="00867450"/>
    <w:rsid w:val="0087107A"/>
    <w:rsid w:val="00871DFB"/>
    <w:rsid w:val="00872D32"/>
    <w:rsid w:val="00887F0D"/>
    <w:rsid w:val="00892D67"/>
    <w:rsid w:val="0089712F"/>
    <w:rsid w:val="008A6B1A"/>
    <w:rsid w:val="008B3AA1"/>
    <w:rsid w:val="008B6ACC"/>
    <w:rsid w:val="008C5E9A"/>
    <w:rsid w:val="008D0149"/>
    <w:rsid w:val="008D35FB"/>
    <w:rsid w:val="008D5849"/>
    <w:rsid w:val="008D625D"/>
    <w:rsid w:val="008E33FD"/>
    <w:rsid w:val="008E37EE"/>
    <w:rsid w:val="008E5845"/>
    <w:rsid w:val="009174DF"/>
    <w:rsid w:val="00920C33"/>
    <w:rsid w:val="00931BE7"/>
    <w:rsid w:val="0094002E"/>
    <w:rsid w:val="00943713"/>
    <w:rsid w:val="009500BA"/>
    <w:rsid w:val="00956459"/>
    <w:rsid w:val="009610F4"/>
    <w:rsid w:val="0096234A"/>
    <w:rsid w:val="00970C60"/>
    <w:rsid w:val="00974117"/>
    <w:rsid w:val="00974A63"/>
    <w:rsid w:val="00977A3F"/>
    <w:rsid w:val="00987F35"/>
    <w:rsid w:val="009B55DC"/>
    <w:rsid w:val="009C02A7"/>
    <w:rsid w:val="009C50EB"/>
    <w:rsid w:val="009D5080"/>
    <w:rsid w:val="009D7B04"/>
    <w:rsid w:val="009E1ABB"/>
    <w:rsid w:val="009E230F"/>
    <w:rsid w:val="009E7539"/>
    <w:rsid w:val="009E7F9C"/>
    <w:rsid w:val="009F2EFE"/>
    <w:rsid w:val="00A019FA"/>
    <w:rsid w:val="00A14121"/>
    <w:rsid w:val="00A22E7F"/>
    <w:rsid w:val="00A30780"/>
    <w:rsid w:val="00A530BC"/>
    <w:rsid w:val="00A6032A"/>
    <w:rsid w:val="00A663F7"/>
    <w:rsid w:val="00A6712C"/>
    <w:rsid w:val="00A830DB"/>
    <w:rsid w:val="00A90D51"/>
    <w:rsid w:val="00A91060"/>
    <w:rsid w:val="00A96DF1"/>
    <w:rsid w:val="00AA5410"/>
    <w:rsid w:val="00AB6F1C"/>
    <w:rsid w:val="00AC0886"/>
    <w:rsid w:val="00AD698F"/>
    <w:rsid w:val="00AF24FD"/>
    <w:rsid w:val="00AF331B"/>
    <w:rsid w:val="00B04B27"/>
    <w:rsid w:val="00B16B1E"/>
    <w:rsid w:val="00B23E4F"/>
    <w:rsid w:val="00B3744D"/>
    <w:rsid w:val="00B41CB5"/>
    <w:rsid w:val="00B453EF"/>
    <w:rsid w:val="00B45FF7"/>
    <w:rsid w:val="00B53353"/>
    <w:rsid w:val="00B85AAB"/>
    <w:rsid w:val="00B91D52"/>
    <w:rsid w:val="00BA2BE6"/>
    <w:rsid w:val="00BB0B7C"/>
    <w:rsid w:val="00BB4E31"/>
    <w:rsid w:val="00BC03FA"/>
    <w:rsid w:val="00BD045C"/>
    <w:rsid w:val="00BD2319"/>
    <w:rsid w:val="00BD24B6"/>
    <w:rsid w:val="00BD6E79"/>
    <w:rsid w:val="00BE4DBC"/>
    <w:rsid w:val="00C071F1"/>
    <w:rsid w:val="00C106FD"/>
    <w:rsid w:val="00C12667"/>
    <w:rsid w:val="00C2113F"/>
    <w:rsid w:val="00C217B6"/>
    <w:rsid w:val="00C21E0C"/>
    <w:rsid w:val="00C239E7"/>
    <w:rsid w:val="00C25426"/>
    <w:rsid w:val="00C31AFB"/>
    <w:rsid w:val="00C33C31"/>
    <w:rsid w:val="00C42484"/>
    <w:rsid w:val="00C43C79"/>
    <w:rsid w:val="00C51A97"/>
    <w:rsid w:val="00C73CA4"/>
    <w:rsid w:val="00C766B2"/>
    <w:rsid w:val="00C76E4F"/>
    <w:rsid w:val="00C810A0"/>
    <w:rsid w:val="00C838D6"/>
    <w:rsid w:val="00C84FC1"/>
    <w:rsid w:val="00C87494"/>
    <w:rsid w:val="00C9340E"/>
    <w:rsid w:val="00CB7C73"/>
    <w:rsid w:val="00CC16BE"/>
    <w:rsid w:val="00CC4DA3"/>
    <w:rsid w:val="00CC776E"/>
    <w:rsid w:val="00CE3434"/>
    <w:rsid w:val="00CF662F"/>
    <w:rsid w:val="00D02E21"/>
    <w:rsid w:val="00D1218F"/>
    <w:rsid w:val="00D20749"/>
    <w:rsid w:val="00D24CEF"/>
    <w:rsid w:val="00D30707"/>
    <w:rsid w:val="00D34D3E"/>
    <w:rsid w:val="00D3613C"/>
    <w:rsid w:val="00D370E1"/>
    <w:rsid w:val="00D4589E"/>
    <w:rsid w:val="00D4654B"/>
    <w:rsid w:val="00D509D9"/>
    <w:rsid w:val="00D566CF"/>
    <w:rsid w:val="00D653D2"/>
    <w:rsid w:val="00D70D49"/>
    <w:rsid w:val="00D74FEA"/>
    <w:rsid w:val="00D754EA"/>
    <w:rsid w:val="00D951B3"/>
    <w:rsid w:val="00DA2CA6"/>
    <w:rsid w:val="00DB43C5"/>
    <w:rsid w:val="00DB68A3"/>
    <w:rsid w:val="00DC1255"/>
    <w:rsid w:val="00DC5E98"/>
    <w:rsid w:val="00DC6A03"/>
    <w:rsid w:val="00DD2352"/>
    <w:rsid w:val="00DD655F"/>
    <w:rsid w:val="00DD7BC4"/>
    <w:rsid w:val="00DE3D43"/>
    <w:rsid w:val="00DE40FB"/>
    <w:rsid w:val="00DF25C5"/>
    <w:rsid w:val="00E02C70"/>
    <w:rsid w:val="00E07719"/>
    <w:rsid w:val="00E21C01"/>
    <w:rsid w:val="00E237E0"/>
    <w:rsid w:val="00E31014"/>
    <w:rsid w:val="00E3389D"/>
    <w:rsid w:val="00E42AB2"/>
    <w:rsid w:val="00E436F7"/>
    <w:rsid w:val="00E44413"/>
    <w:rsid w:val="00E53BFA"/>
    <w:rsid w:val="00E56ACC"/>
    <w:rsid w:val="00E640AC"/>
    <w:rsid w:val="00E64FCC"/>
    <w:rsid w:val="00E67674"/>
    <w:rsid w:val="00E67B23"/>
    <w:rsid w:val="00E733C4"/>
    <w:rsid w:val="00E7686F"/>
    <w:rsid w:val="00E77450"/>
    <w:rsid w:val="00E80984"/>
    <w:rsid w:val="00E85069"/>
    <w:rsid w:val="00E90A1A"/>
    <w:rsid w:val="00E90C6C"/>
    <w:rsid w:val="00E93382"/>
    <w:rsid w:val="00E94837"/>
    <w:rsid w:val="00EA3C31"/>
    <w:rsid w:val="00EB03C4"/>
    <w:rsid w:val="00EB4AD4"/>
    <w:rsid w:val="00EB5E89"/>
    <w:rsid w:val="00EC0B18"/>
    <w:rsid w:val="00EC386D"/>
    <w:rsid w:val="00ED5C71"/>
    <w:rsid w:val="00EF0367"/>
    <w:rsid w:val="00EF2C3F"/>
    <w:rsid w:val="00EF75A8"/>
    <w:rsid w:val="00F00112"/>
    <w:rsid w:val="00F00630"/>
    <w:rsid w:val="00F1053F"/>
    <w:rsid w:val="00F12A59"/>
    <w:rsid w:val="00F1771B"/>
    <w:rsid w:val="00F21678"/>
    <w:rsid w:val="00F2683B"/>
    <w:rsid w:val="00F35BDA"/>
    <w:rsid w:val="00F40180"/>
    <w:rsid w:val="00F45AEF"/>
    <w:rsid w:val="00F53547"/>
    <w:rsid w:val="00F61DB8"/>
    <w:rsid w:val="00F621F9"/>
    <w:rsid w:val="00F652F7"/>
    <w:rsid w:val="00F76839"/>
    <w:rsid w:val="00F87996"/>
    <w:rsid w:val="00F92D63"/>
    <w:rsid w:val="00F9474D"/>
    <w:rsid w:val="00FA7F0B"/>
    <w:rsid w:val="00FD4206"/>
    <w:rsid w:val="00FF0466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3B60F8B"/>
  <w14:defaultImageDpi w14:val="330"/>
  <w15:chartTrackingRefBased/>
  <w15:docId w15:val="{C807725B-1862-C44C-A0EB-7B10F030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B55"/>
    <w:pPr>
      <w:spacing w:before="12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A019FA"/>
    <w:pPr>
      <w:keepNext/>
      <w:keepLines/>
      <w:spacing w:before="400" w:line="264" w:lineRule="auto"/>
      <w:outlineLvl w:val="0"/>
    </w:pPr>
    <w:rPr>
      <w:rFonts w:asciiTheme="majorHAnsi" w:eastAsiaTheme="majorEastAsia" w:hAnsiTheme="majorHAnsi" w:cstheme="majorBidi"/>
      <w:color w:val="1A1A1A" w:themeColor="accent1" w:themeShade="BF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019FA"/>
    <w:pPr>
      <w:spacing w:before="200" w:after="120"/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A019FA"/>
    <w:pPr>
      <w:keepNext/>
      <w:keepLines/>
      <w:spacing w:before="160" w:after="120"/>
      <w:outlineLvl w:val="2"/>
    </w:pPr>
    <w:rPr>
      <w:rFonts w:asciiTheme="majorHAnsi" w:eastAsiaTheme="majorEastAsia" w:hAnsiTheme="majorHAnsi" w:cstheme="majorBidi"/>
      <w:color w:val="11111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A01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1A1A1A" w:themeColor="accent1" w:themeShade="BF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6774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2009B" w:themeColor="accent6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A019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CEB9D" w:themeColor="accent5"/>
    </w:rPr>
  </w:style>
  <w:style w:type="paragraph" w:styleId="Heading7">
    <w:name w:val="heading 7"/>
    <w:basedOn w:val="Normal"/>
    <w:next w:val="Normal"/>
    <w:link w:val="Heading7Char"/>
    <w:uiPriority w:val="2"/>
    <w:unhideWhenUsed/>
    <w:qFormat/>
    <w:rsid w:val="00E809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CAEAC" w:themeColor="accent2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E809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E6E6E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707FA1"/>
    <w:rPr>
      <w:rFonts w:asciiTheme="majorHAnsi" w:eastAsiaTheme="majorEastAsia" w:hAnsiTheme="majorHAnsi" w:cstheme="majorBidi"/>
      <w:color w:val="111111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707FA1"/>
    <w:rPr>
      <w:rFonts w:asciiTheme="majorHAnsi" w:eastAsiaTheme="majorEastAsia" w:hAnsiTheme="majorHAnsi" w:cstheme="majorBidi"/>
      <w:iCs/>
      <w:color w:val="1A1A1A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707FA1"/>
    <w:rPr>
      <w:rFonts w:asciiTheme="majorHAnsi" w:eastAsiaTheme="majorEastAsia" w:hAnsiTheme="majorHAnsi" w:cstheme="majorBidi"/>
      <w:color w:val="82009B" w:themeColor="accent6"/>
      <w:lang w:val="en-US"/>
    </w:rPr>
  </w:style>
  <w:style w:type="character" w:customStyle="1" w:styleId="Heading6Char">
    <w:name w:val="Heading 6 Char"/>
    <w:basedOn w:val="DefaultParagraphFont"/>
    <w:link w:val="Heading6"/>
    <w:uiPriority w:val="2"/>
    <w:rsid w:val="00707FA1"/>
    <w:rPr>
      <w:rFonts w:asciiTheme="majorHAnsi" w:eastAsiaTheme="majorEastAsia" w:hAnsiTheme="majorHAnsi" w:cstheme="majorBidi"/>
      <w:color w:val="3CEB9D" w:themeColor="accent5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53547"/>
    <w:pPr>
      <w:spacing w:after="0" w:line="240" w:lineRule="auto"/>
      <w:contextualSpacing/>
    </w:pPr>
    <w:rPr>
      <w:rFonts w:asciiTheme="majorHAnsi" w:eastAsiaTheme="majorEastAsia" w:hAnsiTheme="majorHAnsi" w:cstheme="majorBidi"/>
      <w:b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547"/>
    <w:rPr>
      <w:rFonts w:asciiTheme="majorHAnsi" w:eastAsiaTheme="majorEastAsia" w:hAnsiTheme="majorHAnsi" w:cstheme="majorBidi"/>
      <w:b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319"/>
    <w:pPr>
      <w:numPr>
        <w:ilvl w:val="1"/>
      </w:numPr>
      <w:spacing w:before="240" w:after="240"/>
    </w:pPr>
    <w:rPr>
      <w:rFonts w:eastAsiaTheme="minorEastAsia"/>
      <w:color w:val="ACAEAC" w:themeColor="accen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D2319"/>
    <w:rPr>
      <w:rFonts w:eastAsiaTheme="minorEastAsia"/>
      <w:color w:val="ACAEAC" w:themeColor="accent2"/>
      <w:sz w:val="40"/>
    </w:rPr>
  </w:style>
  <w:style w:type="character" w:styleId="BookTitle">
    <w:name w:val="Book Title"/>
    <w:basedOn w:val="DefaultParagraphFont"/>
    <w:uiPriority w:val="33"/>
    <w:semiHidden/>
    <w:qFormat/>
    <w:rsid w:val="0056786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3619A6"/>
    <w:pPr>
      <w:outlineLvl w:val="9"/>
    </w:pPr>
    <w:rPr>
      <w:color w:val="232323" w:themeColor="accent1"/>
      <w:kern w:val="0"/>
      <w:sz w:val="72"/>
      <w14:ligatures w14:val="none"/>
    </w:rPr>
  </w:style>
  <w:style w:type="paragraph" w:styleId="TOC1">
    <w:name w:val="toc 1"/>
    <w:basedOn w:val="Normal"/>
    <w:next w:val="Normal"/>
    <w:autoRedefine/>
    <w:uiPriority w:val="39"/>
    <w:rsid w:val="00D653D2"/>
    <w:pPr>
      <w:tabs>
        <w:tab w:val="left" w:pos="397"/>
        <w:tab w:val="right" w:leader="dot" w:pos="10252"/>
      </w:tabs>
      <w:spacing w:before="240" w:after="100"/>
      <w:ind w:left="57" w:firstLine="57"/>
    </w:pPr>
  </w:style>
  <w:style w:type="paragraph" w:styleId="TOC2">
    <w:name w:val="toc 2"/>
    <w:basedOn w:val="Normal"/>
    <w:next w:val="Normal"/>
    <w:autoRedefine/>
    <w:uiPriority w:val="39"/>
    <w:rsid w:val="00D653D2"/>
    <w:pPr>
      <w:spacing w:after="100"/>
      <w:ind w:left="340" w:firstLine="340"/>
    </w:pPr>
  </w:style>
  <w:style w:type="paragraph" w:styleId="TOC3">
    <w:name w:val="toc 3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character" w:styleId="Hyperlink">
    <w:name w:val="Hyperlink"/>
    <w:basedOn w:val="DefaultParagraphFont"/>
    <w:uiPriority w:val="99"/>
    <w:rsid w:val="0056786E"/>
    <w:rPr>
      <w:color w:val="82009B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12F"/>
    <w:rPr>
      <w:b/>
      <w:bCs/>
    </w:rPr>
  </w:style>
  <w:style w:type="character" w:styleId="Emphasis">
    <w:name w:val="Emphasis"/>
    <w:basedOn w:val="DefaultParagraphFont"/>
    <w:uiPriority w:val="20"/>
    <w:qFormat/>
    <w:rsid w:val="0089712F"/>
    <w:rPr>
      <w:i/>
      <w:iCs/>
    </w:rPr>
  </w:style>
  <w:style w:type="character" w:customStyle="1" w:styleId="YellowText">
    <w:name w:val="Yellow Text"/>
    <w:basedOn w:val="DefaultParagraphFont"/>
    <w:uiPriority w:val="4"/>
    <w:qFormat/>
    <w:rsid w:val="0089712F"/>
    <w:rPr>
      <w:color w:val="EBFE41" w:themeColor="accent4"/>
    </w:rPr>
  </w:style>
  <w:style w:type="paragraph" w:customStyle="1" w:styleId="DarkBlock">
    <w:name w:val="Dark Block"/>
    <w:basedOn w:val="Normal"/>
    <w:link w:val="DarkBlockChar"/>
    <w:uiPriority w:val="14"/>
    <w:qFormat/>
    <w:rsid w:val="001F1D08"/>
    <w:pPr>
      <w:pBdr>
        <w:top w:val="single" w:sz="48" w:space="31" w:color="232323" w:themeColor="text2"/>
        <w:left w:val="single" w:sz="48" w:space="31" w:color="232323" w:themeColor="text2"/>
        <w:bottom w:val="single" w:sz="48" w:space="31" w:color="232323" w:themeColor="text2"/>
        <w:right w:val="single" w:sz="48" w:space="31" w:color="232323" w:themeColor="text2"/>
      </w:pBdr>
      <w:shd w:val="clear" w:color="auto" w:fill="232323" w:themeFill="text2"/>
      <w:ind w:left="-68" w:right="-68"/>
    </w:pPr>
    <w:rPr>
      <w:rFonts w:asciiTheme="majorHAnsi" w:hAnsiTheme="majorHAnsi"/>
      <w:color w:val="FEFEFE" w:themeColor="background1"/>
      <w:sz w:val="56"/>
    </w:rPr>
  </w:style>
  <w:style w:type="paragraph" w:styleId="NoSpacing">
    <w:name w:val="No Spacing"/>
    <w:link w:val="NoSpacingChar"/>
    <w:uiPriority w:val="1"/>
    <w:qFormat/>
    <w:rsid w:val="009174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rsid w:val="00F00630"/>
    <w:pPr>
      <w:tabs>
        <w:tab w:val="center" w:pos="4513"/>
        <w:tab w:val="right" w:pos="9026"/>
      </w:tabs>
      <w:spacing w:before="40" w:after="40" w:line="240" w:lineRule="auto"/>
      <w:jc w:val="right"/>
    </w:pPr>
    <w:rPr>
      <w:color w:val="909090" w:themeColor="text1" w:themeTint="80"/>
      <w:sz w:val="19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07FA1"/>
    <w:rPr>
      <w:color w:val="909090" w:themeColor="text1" w:themeTint="80"/>
      <w:sz w:val="19"/>
      <w:lang w:val="en-US"/>
    </w:rPr>
  </w:style>
  <w:style w:type="paragraph" w:styleId="Footer">
    <w:name w:val="footer"/>
    <w:basedOn w:val="Normal"/>
    <w:link w:val="FooterChar"/>
    <w:uiPriority w:val="99"/>
    <w:semiHidden/>
    <w:rsid w:val="00BA2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7FA1"/>
    <w:rPr>
      <w:lang w:val="en-US"/>
    </w:rPr>
  </w:style>
  <w:style w:type="paragraph" w:customStyle="1" w:styleId="SectionHeader">
    <w:name w:val="Section Header"/>
    <w:basedOn w:val="Heading1"/>
    <w:link w:val="SectionHeaderChar"/>
    <w:uiPriority w:val="13"/>
    <w:qFormat/>
    <w:rsid w:val="003C0669"/>
    <w:pPr>
      <w:numPr>
        <w:numId w:val="6"/>
      </w:numPr>
      <w:ind w:left="0" w:firstLine="0"/>
    </w:pPr>
    <w:rPr>
      <w:sz w:val="72"/>
    </w:rPr>
  </w:style>
  <w:style w:type="paragraph" w:customStyle="1" w:styleId="SectionSubtitle">
    <w:name w:val="Section Subtitle"/>
    <w:basedOn w:val="Subtitle"/>
    <w:uiPriority w:val="24"/>
    <w:qFormat/>
    <w:rsid w:val="00A019FA"/>
    <w:pPr>
      <w:spacing w:before="160" w:line="269" w:lineRule="auto"/>
    </w:pPr>
    <w:rPr>
      <w:color w:val="82009B" w:themeColor="accent6"/>
    </w:rPr>
  </w:style>
  <w:style w:type="character" w:styleId="PlaceholderText">
    <w:name w:val="Placeholder Text"/>
    <w:basedOn w:val="DefaultParagraphFont"/>
    <w:uiPriority w:val="99"/>
    <w:semiHidden/>
    <w:rsid w:val="00450ED5"/>
    <w:rPr>
      <w:color w:val="666666"/>
    </w:rPr>
  </w:style>
  <w:style w:type="paragraph" w:customStyle="1" w:styleId="GraphiteBlock">
    <w:name w:val="Graphite Block"/>
    <w:basedOn w:val="DarkBlock"/>
    <w:uiPriority w:val="8"/>
    <w:qFormat/>
    <w:rsid w:val="007D745F"/>
    <w:pPr>
      <w:pBdr>
        <w:top w:val="single" w:sz="48" w:space="20" w:color="232323" w:themeColor="text2"/>
        <w:bottom w:val="single" w:sz="48" w:space="20" w:color="232323" w:themeColor="text2"/>
      </w:pBdr>
      <w:spacing w:line="264" w:lineRule="auto"/>
    </w:pPr>
    <w:rPr>
      <w:rFonts w:asciiTheme="minorHAnsi" w:hAnsiTheme="minorHAnsi"/>
      <w:noProof/>
      <w:sz w:val="28"/>
    </w:rPr>
  </w:style>
  <w:style w:type="paragraph" w:customStyle="1" w:styleId="MintBlock">
    <w:name w:val="Mint Block"/>
    <w:basedOn w:val="GraphiteBlock"/>
    <w:uiPriority w:val="8"/>
    <w:qFormat/>
    <w:rsid w:val="007D745F"/>
    <w:pPr>
      <w:pBdr>
        <w:top w:val="single" w:sz="48" w:space="20" w:color="3CEB9D" w:themeColor="accent5"/>
        <w:left w:val="single" w:sz="48" w:space="31" w:color="3CEB9D" w:themeColor="accent5"/>
        <w:bottom w:val="single" w:sz="48" w:space="20" w:color="3CEB9D" w:themeColor="accent5"/>
        <w:right w:val="single" w:sz="48" w:space="31" w:color="3CEB9D" w:themeColor="accent5"/>
      </w:pBdr>
      <w:shd w:val="clear" w:color="auto" w:fill="3CEB9D" w:themeFill="accent5"/>
    </w:pPr>
    <w:rPr>
      <w:color w:val="auto"/>
    </w:rPr>
  </w:style>
  <w:style w:type="paragraph" w:customStyle="1" w:styleId="PurpleBlock">
    <w:name w:val="Purple Block"/>
    <w:basedOn w:val="MintBlock"/>
    <w:uiPriority w:val="8"/>
    <w:qFormat/>
    <w:rsid w:val="007D745F"/>
    <w:pPr>
      <w:pBdr>
        <w:top w:val="single" w:sz="48" w:space="20" w:color="82009B" w:themeColor="accent6"/>
        <w:left w:val="single" w:sz="48" w:space="31" w:color="82009B" w:themeColor="accent6"/>
        <w:bottom w:val="single" w:sz="48" w:space="20" w:color="82009B" w:themeColor="accent6"/>
        <w:right w:val="single" w:sz="48" w:space="31" w:color="82009B" w:themeColor="accent6"/>
      </w:pBdr>
      <w:shd w:val="clear" w:color="auto" w:fill="82009B" w:themeFill="accent6"/>
    </w:pPr>
  </w:style>
  <w:style w:type="paragraph" w:customStyle="1" w:styleId="YellowBlock">
    <w:name w:val="Yellow Block"/>
    <w:basedOn w:val="PurpleBlock"/>
    <w:uiPriority w:val="8"/>
    <w:qFormat/>
    <w:rsid w:val="007D745F"/>
    <w:pPr>
      <w:pBdr>
        <w:top w:val="single" w:sz="48" w:space="20" w:color="EBFE41" w:themeColor="accent4"/>
        <w:left w:val="single" w:sz="48" w:space="31" w:color="EBFE41" w:themeColor="accent4"/>
        <w:bottom w:val="single" w:sz="48" w:space="20" w:color="EBFE41" w:themeColor="accent4"/>
        <w:right w:val="single" w:sz="48" w:space="31" w:color="EBFE41" w:themeColor="accent4"/>
      </w:pBdr>
      <w:shd w:val="clear" w:color="auto" w:fill="EBFE41" w:themeFill="accent4"/>
    </w:pPr>
  </w:style>
  <w:style w:type="paragraph" w:customStyle="1" w:styleId="AshGreyBlock">
    <w:name w:val="Ash Grey Block"/>
    <w:basedOn w:val="YellowBlock"/>
    <w:uiPriority w:val="8"/>
    <w:qFormat/>
    <w:rsid w:val="007D745F"/>
    <w:pPr>
      <w:pBdr>
        <w:top w:val="single" w:sz="48" w:space="20" w:color="ACAEAC" w:themeColor="accent2"/>
        <w:left w:val="single" w:sz="48" w:space="31" w:color="ACAEAC" w:themeColor="accent2"/>
        <w:bottom w:val="single" w:sz="48" w:space="20" w:color="ACAEAC" w:themeColor="accent2"/>
        <w:right w:val="single" w:sz="48" w:space="31" w:color="ACAEAC" w:themeColor="accent2"/>
      </w:pBdr>
      <w:shd w:val="clear" w:color="auto" w:fill="ACAEAC" w:themeFill="accent2"/>
    </w:pPr>
  </w:style>
  <w:style w:type="paragraph" w:customStyle="1" w:styleId="PaleGreyBlock">
    <w:name w:val="Pale Grey Block"/>
    <w:basedOn w:val="AshGreyBlock"/>
    <w:uiPriority w:val="8"/>
    <w:qFormat/>
    <w:rsid w:val="007D745F"/>
    <w:pPr>
      <w:pBdr>
        <w:top w:val="single" w:sz="48" w:space="20" w:color="E6E6E6" w:themeColor="accent3"/>
        <w:left w:val="single" w:sz="48" w:space="31" w:color="E6E6E6" w:themeColor="accent3"/>
        <w:bottom w:val="single" w:sz="48" w:space="20" w:color="E6E6E6" w:themeColor="accent3"/>
        <w:right w:val="single" w:sz="48" w:space="31" w:color="E6E6E6" w:themeColor="accent3"/>
      </w:pBdr>
      <w:shd w:val="clear" w:color="auto" w:fill="E6E6E6" w:themeFill="accent3"/>
    </w:pPr>
  </w:style>
  <w:style w:type="paragraph" w:styleId="ListBullet">
    <w:name w:val="List Bullet"/>
    <w:basedOn w:val="Normal"/>
    <w:uiPriority w:val="3"/>
    <w:unhideWhenUsed/>
    <w:rsid w:val="00B3744D"/>
    <w:pPr>
      <w:numPr>
        <w:numId w:val="1"/>
      </w:numPr>
      <w:ind w:left="340" w:hanging="340"/>
      <w:contextualSpacing/>
    </w:pPr>
  </w:style>
  <w:style w:type="paragraph" w:styleId="ListBullet2">
    <w:name w:val="List Bullet 2"/>
    <w:basedOn w:val="Normal"/>
    <w:uiPriority w:val="3"/>
    <w:unhideWhenUsed/>
    <w:rsid w:val="00B3744D"/>
    <w:pPr>
      <w:numPr>
        <w:numId w:val="2"/>
      </w:numPr>
      <w:ind w:left="680" w:hanging="340"/>
      <w:contextualSpacing/>
    </w:pPr>
  </w:style>
  <w:style w:type="paragraph" w:styleId="ListBullet3">
    <w:name w:val="List Bullet 3"/>
    <w:basedOn w:val="Normal"/>
    <w:uiPriority w:val="3"/>
    <w:unhideWhenUsed/>
    <w:rsid w:val="00B3744D"/>
    <w:pPr>
      <w:numPr>
        <w:numId w:val="3"/>
      </w:numPr>
      <w:ind w:left="1020" w:hanging="340"/>
      <w:contextualSpacing/>
    </w:pPr>
  </w:style>
  <w:style w:type="paragraph" w:styleId="ListBullet4">
    <w:name w:val="List Bullet 4"/>
    <w:basedOn w:val="Normal"/>
    <w:uiPriority w:val="3"/>
    <w:semiHidden/>
    <w:rsid w:val="00B3744D"/>
    <w:pPr>
      <w:numPr>
        <w:numId w:val="4"/>
      </w:numPr>
      <w:ind w:left="1361" w:hanging="340"/>
      <w:contextualSpacing/>
    </w:pPr>
  </w:style>
  <w:style w:type="paragraph" w:styleId="ListBullet5">
    <w:name w:val="List Bullet 5"/>
    <w:basedOn w:val="Normal"/>
    <w:uiPriority w:val="3"/>
    <w:semiHidden/>
    <w:unhideWhenUsed/>
    <w:rsid w:val="00B3744D"/>
    <w:pPr>
      <w:numPr>
        <w:numId w:val="5"/>
      </w:numPr>
      <w:ind w:left="1701" w:hanging="340"/>
      <w:contextualSpacing/>
    </w:pPr>
  </w:style>
  <w:style w:type="table" w:styleId="TableGrid">
    <w:name w:val="Table Grid"/>
    <w:basedOn w:val="TableNormal"/>
    <w:uiPriority w:val="39"/>
    <w:rsid w:val="004C4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table" w:styleId="PlainTable5">
    <w:name w:val="Plain Table 5"/>
    <w:basedOn w:val="TableNormal"/>
    <w:uiPriority w:val="45"/>
    <w:rsid w:val="000146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090" w:themeColor="text1" w:themeTint="80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090" w:themeColor="text1" w:themeTint="80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090" w:themeColor="text1" w:themeTint="80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090" w:themeColor="text1" w:themeTint="80"/>
        </w:tcBorders>
        <w:shd w:val="clear" w:color="auto" w:fill="FEFEFE" w:themeFill="background1"/>
      </w:tc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707FA1"/>
  </w:style>
  <w:style w:type="character" w:customStyle="1" w:styleId="PurpleText">
    <w:name w:val="Purple Text"/>
    <w:basedOn w:val="YellowText"/>
    <w:uiPriority w:val="4"/>
    <w:qFormat/>
    <w:rsid w:val="00BD2319"/>
    <w:rPr>
      <w:color w:val="82009B" w:themeColor="accent6"/>
    </w:rPr>
  </w:style>
  <w:style w:type="character" w:customStyle="1" w:styleId="MintText">
    <w:name w:val="Mint Text"/>
    <w:basedOn w:val="PurpleText"/>
    <w:uiPriority w:val="4"/>
    <w:qFormat/>
    <w:rsid w:val="00BD2319"/>
    <w:rPr>
      <w:color w:val="3CEB9D" w:themeColor="accent5"/>
    </w:rPr>
  </w:style>
  <w:style w:type="paragraph" w:styleId="FootnoteText">
    <w:name w:val="footnote text"/>
    <w:basedOn w:val="Normal"/>
    <w:link w:val="FootnoteTextChar"/>
    <w:uiPriority w:val="99"/>
    <w:unhideWhenUsed/>
    <w:rsid w:val="00251CE1"/>
    <w:pPr>
      <w:pBdr>
        <w:left w:val="double" w:sz="6" w:space="5" w:color="3CEB9D" w:themeColor="accent5"/>
      </w:pBdr>
      <w:spacing w:after="0" w:line="288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1CE1"/>
    <w:rPr>
      <w:sz w:val="18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D2319"/>
    <w:rPr>
      <w:vertAlign w:val="superscript"/>
    </w:rPr>
  </w:style>
  <w:style w:type="character" w:styleId="Hashtag">
    <w:name w:val="Hashtag"/>
    <w:basedOn w:val="DefaultParagraphFont"/>
    <w:uiPriority w:val="99"/>
    <w:semiHidden/>
    <w:unhideWhenUsed/>
    <w:rsid w:val="00A019FA"/>
    <w:rPr>
      <w:color w:val="82009B" w:themeColor="accent6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2"/>
    <w:rsid w:val="00707FA1"/>
    <w:rPr>
      <w:rFonts w:asciiTheme="majorHAnsi" w:eastAsiaTheme="majorEastAsia" w:hAnsiTheme="majorHAnsi" w:cstheme="majorBidi"/>
      <w:iCs/>
      <w:color w:val="ACAEAC" w:themeColor="accent2"/>
      <w:lang w:val="en-US"/>
    </w:rPr>
  </w:style>
  <w:style w:type="table" w:styleId="GridTable5Dark-Accent6">
    <w:name w:val="Grid Table 5 Dark Accent 6"/>
    <w:basedOn w:val="TableNormal"/>
    <w:uiPriority w:val="50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F3B8FF" w:themeFill="accent6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band1Vert">
      <w:tblPr/>
      <w:tcPr>
        <w:shd w:val="clear" w:color="auto" w:fill="E771FF" w:themeFill="accent6" w:themeFillTint="66"/>
      </w:tcPr>
    </w:tblStylePr>
    <w:tblStylePr w:type="band1Horz">
      <w:tblPr/>
      <w:tcPr>
        <w:shd w:val="clear" w:color="auto" w:fill="E771FF" w:themeFill="accent6" w:themeFillTint="66"/>
      </w:tcPr>
    </w:tblStylePr>
  </w:style>
  <w:style w:type="table" w:styleId="ListTable1Light-Accent3">
    <w:name w:val="List Table 1 Light Accent 3"/>
    <w:basedOn w:val="TableNormal"/>
    <w:uiPriority w:val="46"/>
    <w:rsid w:val="00C21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C21E0C"/>
    <w:pPr>
      <w:spacing w:after="0" w:line="240" w:lineRule="auto"/>
    </w:pPr>
    <w:rPr>
      <w:color w:val="ACACA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 w:val="0"/>
        <w:iCs/>
        <w:sz w:val="26"/>
      </w:rPr>
      <w:tblPr/>
      <w:tcPr>
        <w:tcBorders>
          <w:bottom w:val="single" w:sz="4" w:space="0" w:color="E6E6E6" w:themeColor="accent3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3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3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3"/>
        </w:tcBorders>
        <w:shd w:val="clear" w:color="auto" w:fill="FEFEFE" w:themeFill="background1"/>
      </w:tc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21E0C"/>
    <w:pPr>
      <w:spacing w:after="0" w:line="240" w:lineRule="auto"/>
    </w:pPr>
    <w:rPr>
      <w:color w:val="D5ED01" w:themeColor="accent4" w:themeShade="BF"/>
    </w:rPr>
    <w:tblPr>
      <w:tblStyleRowBandSize w:val="1"/>
      <w:tblStyleColBandSize w:val="1"/>
      <w:tblBorders>
        <w:top w:val="single" w:sz="4" w:space="0" w:color="F2FE8C" w:themeColor="accent4" w:themeTint="99"/>
        <w:left w:val="single" w:sz="4" w:space="0" w:color="F2FE8C" w:themeColor="accent4" w:themeTint="99"/>
        <w:bottom w:val="single" w:sz="4" w:space="0" w:color="F2FE8C" w:themeColor="accent4" w:themeTint="99"/>
        <w:right w:val="single" w:sz="4" w:space="0" w:color="F2FE8C" w:themeColor="accent4" w:themeTint="99"/>
        <w:insideH w:val="single" w:sz="4" w:space="0" w:color="F2FE8C" w:themeColor="accent4" w:themeTint="99"/>
        <w:insideV w:val="single" w:sz="4" w:space="0" w:color="F2F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FAFED8" w:themeFill="accent4" w:themeFillTint="33"/>
      </w:tcPr>
    </w:tblStylePr>
    <w:tblStylePr w:type="band1Horz">
      <w:tblPr/>
      <w:tcPr>
        <w:shd w:val="clear" w:color="auto" w:fill="FAFED8" w:themeFill="accent4" w:themeFillTint="33"/>
      </w:tcPr>
    </w:tblStylePr>
    <w:tblStylePr w:type="neCell">
      <w:tblPr/>
      <w:tcPr>
        <w:tcBorders>
          <w:bottom w:val="single" w:sz="4" w:space="0" w:color="F2FE8C" w:themeColor="accent4" w:themeTint="99"/>
        </w:tcBorders>
      </w:tcPr>
    </w:tblStylePr>
    <w:tblStylePr w:type="nwCell">
      <w:tblPr/>
      <w:tcPr>
        <w:tcBorders>
          <w:bottom w:val="single" w:sz="4" w:space="0" w:color="F2FE8C" w:themeColor="accent4" w:themeTint="99"/>
        </w:tcBorders>
      </w:tcPr>
    </w:tblStylePr>
    <w:tblStylePr w:type="seCell">
      <w:tblPr/>
      <w:tcPr>
        <w:tcBorders>
          <w:top w:val="single" w:sz="4" w:space="0" w:color="F2FE8C" w:themeColor="accent4" w:themeTint="99"/>
        </w:tcBorders>
      </w:tcPr>
    </w:tblStylePr>
    <w:tblStylePr w:type="swCell">
      <w:tblPr/>
      <w:tcPr>
        <w:tcBorders>
          <w:top w:val="single" w:sz="4" w:space="0" w:color="F2FE8C" w:themeColor="accent4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C21E0C"/>
    <w:pPr>
      <w:spacing w:after="0" w:line="240" w:lineRule="auto"/>
    </w:pPr>
    <w:rPr>
      <w:color w:val="232323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ECD" w:themeColor="accent2" w:themeTint="99"/>
        </w:tcBorders>
      </w:tcPr>
    </w:tblStylePr>
    <w:tblStylePr w:type="nwCell">
      <w:tblPr/>
      <w:tcPr>
        <w:tcBorders>
          <w:bottom w:val="single" w:sz="4" w:space="0" w:color="CDCECD" w:themeColor="accent2" w:themeTint="99"/>
        </w:tcBorders>
      </w:tcPr>
    </w:tblStylePr>
    <w:tblStylePr w:type="seCell">
      <w:tblPr/>
      <w:tcPr>
        <w:tcBorders>
          <w:top w:val="single" w:sz="4" w:space="0" w:color="CDCECD" w:themeColor="accent2" w:themeTint="99"/>
        </w:tcBorders>
      </w:tcPr>
    </w:tblStylePr>
    <w:tblStylePr w:type="swCell">
      <w:tblPr/>
      <w:tcPr>
        <w:tcBorders>
          <w:top w:val="single" w:sz="4" w:space="0" w:color="CDCECD" w:themeColor="accent2" w:themeTint="99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EAC" w:themeColor="accent2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EAC" w:themeColor="accent2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EAC" w:themeColor="accent2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EAC" w:themeColor="accent2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80"/>
        <w:bottom w:val="single" w:sz="4" w:space="0" w:color="90909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909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2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1Horz">
      <w:tblPr/>
      <w:tcPr>
        <w:tcBorders>
          <w:top w:val="single" w:sz="4" w:space="0" w:color="909090" w:themeColor="text1" w:themeTint="80"/>
          <w:bottom w:val="single" w:sz="4" w:space="0" w:color="909090" w:themeColor="text1" w:themeTint="80"/>
        </w:tcBorders>
      </w:tcPr>
    </w:tblStylePr>
  </w:style>
  <w:style w:type="table" w:styleId="ListTable3-Accent1">
    <w:name w:val="List Table 3 Accent 1"/>
    <w:basedOn w:val="TableNormal"/>
    <w:uiPriority w:val="48"/>
    <w:rsid w:val="004C47BD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accent1"/>
        <w:left w:val="single" w:sz="4" w:space="0" w:color="232323" w:themeColor="accent1"/>
        <w:bottom w:val="single" w:sz="4" w:space="0" w:color="232323" w:themeColor="accent1"/>
        <w:right w:val="single" w:sz="4" w:space="0" w:color="232323" w:themeColor="accent1"/>
      </w:tblBorders>
      <w:tblCellMar>
        <w:top w:w="57" w:type="dxa"/>
        <w:bottom w:w="57" w:type="dxa"/>
      </w:tblCellMar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accent1"/>
          <w:right w:val="single" w:sz="4" w:space="0" w:color="232323" w:themeColor="accent1"/>
        </w:tcBorders>
      </w:tcPr>
    </w:tblStylePr>
    <w:tblStylePr w:type="band1Horz">
      <w:tblPr/>
      <w:tcPr>
        <w:tcBorders>
          <w:top w:val="single" w:sz="4" w:space="0" w:color="232323" w:themeColor="accent1"/>
          <w:bottom w:val="single" w:sz="4" w:space="0" w:color="2323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accent1"/>
          <w:left w:val="nil"/>
        </w:tcBorders>
      </w:tcPr>
    </w:tblStylePr>
    <w:tblStylePr w:type="swCell">
      <w:tblPr/>
      <w:tcPr>
        <w:tcBorders>
          <w:top w:val="double" w:sz="4" w:space="0" w:color="23232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64653"/>
    <w:pPr>
      <w:spacing w:after="0" w:line="240" w:lineRule="auto"/>
    </w:pPr>
    <w:tblPr>
      <w:tblStyleRowBandSize w:val="1"/>
      <w:tblStyleColBandSize w:val="1"/>
      <w:tblBorders>
        <w:top w:val="single" w:sz="4" w:space="0" w:color="3CEB9D" w:themeColor="accent5"/>
        <w:left w:val="single" w:sz="4" w:space="0" w:color="3CEB9D" w:themeColor="accent5"/>
        <w:bottom w:val="single" w:sz="4" w:space="0" w:color="3CEB9D" w:themeColor="accent5"/>
        <w:right w:val="single" w:sz="4" w:space="0" w:color="3CEB9D" w:themeColor="accent5"/>
        <w:insideH w:val="single" w:sz="4" w:space="0" w:color="3CEB9D" w:themeColor="accent5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single" w:sz="4" w:space="0" w:color="3CEB9D" w:themeColor="accent5"/>
          <w:insideH w:val="nil"/>
          <w:insideV w:val="nil"/>
          <w:tl2br w:val="nil"/>
          <w:tr2bl w:val="nil"/>
        </w:tcBorders>
        <w:shd w:val="clear" w:color="auto" w:fill="3CEB9D" w:themeFill="accent5"/>
      </w:tcPr>
    </w:tblStylePr>
    <w:tblStylePr w:type="lastRow">
      <w:rPr>
        <w:b/>
        <w:bCs/>
      </w:rPr>
      <w:tblPr/>
      <w:tcPr>
        <w:tcBorders>
          <w:top w:val="single" w:sz="4" w:space="0" w:color="3CEB9D" w:themeColor="accent5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nil"/>
          <w:insideH w:val="single" w:sz="4" w:space="0" w:color="3CEB9D" w:themeColor="accent5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3CEB9D" w:themeColor="accent5"/>
          <w:right w:val="single" w:sz="4" w:space="0" w:color="3CEB9D" w:themeColor="accent5"/>
        </w:tcBorders>
      </w:tcPr>
    </w:tblStylePr>
    <w:tblStylePr w:type="band1Horz">
      <w:tblPr/>
      <w:tcPr>
        <w:tcBorders>
          <w:top w:val="single" w:sz="4" w:space="0" w:color="3CEB9D" w:themeColor="accent5"/>
          <w:bottom w:val="single" w:sz="4" w:space="0" w:color="3CEB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EB9D" w:themeColor="accent5"/>
          <w:left w:val="nil"/>
        </w:tcBorders>
      </w:tcPr>
    </w:tblStylePr>
    <w:tblStylePr w:type="swCell">
      <w:tblPr/>
      <w:tcPr>
        <w:tcBorders>
          <w:top w:val="double" w:sz="4" w:space="0" w:color="3CEB9D" w:themeColor="accent5"/>
          <w:right w:val="nil"/>
        </w:tcBorders>
      </w:tcPr>
    </w:tblStylePr>
  </w:style>
  <w:style w:type="paragraph" w:customStyle="1" w:styleId="CoverTitle">
    <w:name w:val="Cover Title"/>
    <w:basedOn w:val="Title"/>
    <w:uiPriority w:val="24"/>
    <w:unhideWhenUsed/>
    <w:qFormat/>
    <w:rsid w:val="001E0CF3"/>
    <w:pPr>
      <w:spacing w:after="240"/>
      <w:jc w:val="right"/>
    </w:pPr>
    <w:rPr>
      <w:sz w:val="80"/>
    </w:rPr>
  </w:style>
  <w:style w:type="paragraph" w:customStyle="1" w:styleId="CoverSubject">
    <w:name w:val="Cover Subject"/>
    <w:basedOn w:val="CoverTitle"/>
    <w:uiPriority w:val="24"/>
    <w:unhideWhenUsed/>
    <w:qFormat/>
    <w:rsid w:val="001E0CF3"/>
    <w:pPr>
      <w:spacing w:after="360"/>
    </w:pPr>
    <w:rPr>
      <w:b w:val="0"/>
      <w:bCs/>
      <w:color w:val="ACAEAC" w:themeColor="accent2"/>
    </w:rPr>
  </w:style>
  <w:style w:type="paragraph" w:customStyle="1" w:styleId="CoverText">
    <w:name w:val="Cover Text"/>
    <w:basedOn w:val="Normal"/>
    <w:uiPriority w:val="24"/>
    <w:unhideWhenUsed/>
    <w:qFormat/>
    <w:rsid w:val="003333FD"/>
    <w:pPr>
      <w:spacing w:before="240" w:after="120"/>
      <w:contextualSpacing/>
      <w:jc w:val="right"/>
      <w:textDirection w:val="btLr"/>
    </w:pPr>
    <w:rPr>
      <w:rFonts w:cs="Calibri"/>
      <w:color w:val="232323"/>
      <w:sz w:val="24"/>
    </w:rPr>
  </w:style>
  <w:style w:type="character" w:customStyle="1" w:styleId="GreyText">
    <w:name w:val="Grey Text"/>
    <w:basedOn w:val="PurpleText"/>
    <w:uiPriority w:val="4"/>
    <w:qFormat/>
    <w:rsid w:val="00662A47"/>
    <w:rPr>
      <w:color w:val="ACAEAC" w:themeColor="accent2"/>
    </w:rPr>
  </w:style>
  <w:style w:type="paragraph" w:customStyle="1" w:styleId="Disclaimer">
    <w:name w:val="Disclaimer"/>
    <w:basedOn w:val="Normal"/>
    <w:uiPriority w:val="25"/>
    <w:semiHidden/>
    <w:qFormat/>
    <w:rsid w:val="00CC16BE"/>
    <w:pPr>
      <w:pBdr>
        <w:top w:val="single" w:sz="8" w:space="20" w:color="3CEB9D" w:themeColor="accent5"/>
        <w:bottom w:val="dotted" w:sz="2" w:space="8" w:color="E6E6E6" w:themeColor="accent3"/>
      </w:pBdr>
      <w:spacing w:before="40" w:after="40" w:line="240" w:lineRule="auto"/>
    </w:pPr>
    <w:rPr>
      <w:rFonts w:asciiTheme="majorHAnsi" w:hAnsiTheme="majorHAnsi"/>
      <w:color w:val="ACAEAC" w:themeColor="accent2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707FA1"/>
    <w:rPr>
      <w:rFonts w:asciiTheme="majorHAnsi" w:eastAsiaTheme="majorEastAsia" w:hAnsiTheme="majorHAnsi" w:cstheme="majorBidi"/>
      <w:color w:val="E6E6E6" w:themeColor="accent3"/>
      <w:sz w:val="21"/>
      <w:szCs w:val="21"/>
      <w:lang w:val="en-US"/>
    </w:rPr>
  </w:style>
  <w:style w:type="paragraph" w:customStyle="1" w:styleId="TableTitle">
    <w:name w:val="Table Title"/>
    <w:basedOn w:val="TableofFigures"/>
    <w:next w:val="Normal"/>
    <w:uiPriority w:val="3"/>
    <w:qFormat/>
    <w:rsid w:val="00920C33"/>
    <w:pPr>
      <w:numPr>
        <w:numId w:val="8"/>
      </w:numPr>
      <w:pBdr>
        <w:left w:val="single" w:sz="4" w:space="5" w:color="82009B" w:themeColor="accent6"/>
      </w:pBdr>
      <w:spacing w:before="160"/>
      <w:ind w:left="340" w:hanging="340"/>
    </w:pPr>
    <w:rPr>
      <w:noProof/>
      <w:color w:val="82009B" w:themeColor="accent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D655F"/>
    <w:pPr>
      <w:spacing w:after="0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C0669"/>
    <w:pPr>
      <w:pBdr>
        <w:top w:val="single" w:sz="4" w:space="10" w:color="232323" w:themeColor="accent1"/>
        <w:bottom w:val="single" w:sz="4" w:space="10" w:color="232323" w:themeColor="accent1"/>
      </w:pBdr>
      <w:spacing w:before="360" w:after="360"/>
      <w:ind w:left="864" w:right="864"/>
      <w:jc w:val="center"/>
    </w:pPr>
    <w:rPr>
      <w:i/>
      <w:iCs/>
      <w:color w:val="23232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7FA1"/>
    <w:rPr>
      <w:i/>
      <w:iCs/>
      <w:color w:val="232323" w:themeColor="accent1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C0669"/>
    <w:pPr>
      <w:spacing w:before="200"/>
      <w:ind w:left="864" w:right="864"/>
      <w:jc w:val="center"/>
    </w:pPr>
    <w:rPr>
      <w:i/>
      <w:iCs/>
      <w:color w:val="5A5A5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07FA1"/>
    <w:rPr>
      <w:i/>
      <w:iCs/>
      <w:color w:val="5A5A5A" w:themeColor="text1" w:themeTint="BF"/>
      <w:lang w:val="en-US"/>
    </w:rPr>
  </w:style>
  <w:style w:type="paragraph" w:customStyle="1" w:styleId="NumberedDarkBlock">
    <w:name w:val="Numbered Dark Block"/>
    <w:basedOn w:val="SectionHeader"/>
    <w:uiPriority w:val="14"/>
    <w:qFormat/>
    <w:rsid w:val="00DD7BC4"/>
    <w:pPr>
      <w:pBdr>
        <w:top w:val="single" w:sz="48" w:space="31" w:color="232323" w:themeColor="text1"/>
        <w:left w:val="single" w:sz="48" w:space="31" w:color="232323" w:themeColor="text1"/>
        <w:bottom w:val="single" w:sz="48" w:space="31" w:color="232323" w:themeColor="text1"/>
        <w:right w:val="single" w:sz="48" w:space="31" w:color="232323" w:themeColor="text1"/>
      </w:pBdr>
      <w:shd w:val="clear" w:color="auto" w:fill="232323" w:themeFill="text1"/>
      <w:spacing w:before="120" w:line="276" w:lineRule="auto"/>
      <w:ind w:left="-68" w:right="-68"/>
    </w:pPr>
    <w:rPr>
      <w:color w:val="auto"/>
      <w:sz w:val="56"/>
    </w:rPr>
  </w:style>
  <w:style w:type="table" w:styleId="ListTable3-Accent4">
    <w:name w:val="List Table 3 Accent 4"/>
    <w:basedOn w:val="TableNormal"/>
    <w:uiPriority w:val="48"/>
    <w:rsid w:val="0046767C"/>
    <w:pPr>
      <w:spacing w:after="0" w:line="240" w:lineRule="auto"/>
    </w:pPr>
    <w:tblPr>
      <w:tblStyleRowBandSize w:val="1"/>
      <w:tblStyleColBandSize w:val="1"/>
      <w:tblBorders>
        <w:top w:val="single" w:sz="4" w:space="0" w:color="EBFE41" w:themeColor="accent4"/>
        <w:left w:val="single" w:sz="4" w:space="0" w:color="EBFE41" w:themeColor="accent4"/>
        <w:bottom w:val="single" w:sz="4" w:space="0" w:color="EBFE41" w:themeColor="accent4"/>
        <w:right w:val="single" w:sz="4" w:space="0" w:color="EBFE41" w:themeColor="accent4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EBFE41" w:themeFill="accent4"/>
      </w:tcPr>
    </w:tblStylePr>
    <w:tblStylePr w:type="lastRow">
      <w:rPr>
        <w:b/>
        <w:bCs/>
      </w:rPr>
      <w:tblPr/>
      <w:tcPr>
        <w:tcBorders>
          <w:top w:val="double" w:sz="4" w:space="0" w:color="EBFE41" w:themeColor="accent4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EBFE41" w:themeColor="accent4"/>
          <w:right w:val="single" w:sz="4" w:space="0" w:color="EBFE41" w:themeColor="accent4"/>
        </w:tcBorders>
      </w:tcPr>
    </w:tblStylePr>
    <w:tblStylePr w:type="band1Horz">
      <w:tblPr/>
      <w:tcPr>
        <w:tcBorders>
          <w:top w:val="single" w:sz="4" w:space="0" w:color="EBFE41" w:themeColor="accent4"/>
          <w:bottom w:val="single" w:sz="4" w:space="0" w:color="EBFE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FE41" w:themeColor="accent4"/>
          <w:left w:val="nil"/>
        </w:tcBorders>
      </w:tcPr>
    </w:tblStylePr>
    <w:tblStylePr w:type="swCell">
      <w:tblPr/>
      <w:tcPr>
        <w:tcBorders>
          <w:top w:val="double" w:sz="4" w:space="0" w:color="EBFE41" w:themeColor="accent4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A7A7A7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  <w:insideV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">
    <w:name w:val="Grid Table 4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3">
    <w:name w:val="Grid Table 3"/>
    <w:basedOn w:val="TableNormal"/>
    <w:uiPriority w:val="48"/>
    <w:rsid w:val="009610F4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b/>
        <w:i w:val="0"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rPr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  <w:tl2br w:val="nil"/>
          <w:tr2bl w:val="nil"/>
        </w:tcBorders>
        <w:shd w:val="clear" w:color="auto" w:fill="232323" w:themeFill="text1"/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ListTable3">
    <w:name w:val="List Table 3"/>
    <w:basedOn w:val="TableNormal"/>
    <w:uiPriority w:val="48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text1"/>
        <w:left w:val="single" w:sz="4" w:space="0" w:color="232323" w:themeColor="text1"/>
        <w:bottom w:val="single" w:sz="4" w:space="0" w:color="232323" w:themeColor="text1"/>
        <w:right w:val="single" w:sz="4" w:space="0" w:color="232323" w:themeColor="text1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text1"/>
          <w:right w:val="single" w:sz="4" w:space="0" w:color="232323" w:themeColor="text1"/>
        </w:tcBorders>
      </w:tcPr>
    </w:tblStylePr>
    <w:tblStylePr w:type="band1Horz">
      <w:tblPr/>
      <w:tcPr>
        <w:tcBorders>
          <w:top w:val="single" w:sz="4" w:space="0" w:color="232323" w:themeColor="text1"/>
          <w:bottom w:val="single" w:sz="4" w:space="0" w:color="23232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text1"/>
          <w:left w:val="nil"/>
        </w:tcBorders>
      </w:tcPr>
    </w:tblStylePr>
    <w:tblStylePr w:type="swCell">
      <w:tblPr/>
      <w:tcPr>
        <w:tcBorders>
          <w:top w:val="double" w:sz="4" w:space="0" w:color="232323" w:themeColor="text1"/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F1771B"/>
    <w:pPr>
      <w:spacing w:after="0" w:line="240" w:lineRule="auto"/>
    </w:pPr>
    <w:tblPr>
      <w:tblStyleRowBandSize w:val="1"/>
      <w:tblStyleColBandSize w:val="1"/>
      <w:tblBorders>
        <w:top w:val="single" w:sz="2" w:space="0" w:color="7B7B7B" w:themeColor="text1" w:themeTint="99"/>
        <w:bottom w:val="single" w:sz="2" w:space="0" w:color="7B7B7B" w:themeColor="text1" w:themeTint="99"/>
        <w:insideH w:val="single" w:sz="2" w:space="0" w:color="7B7B7B" w:themeColor="text1" w:themeTint="99"/>
        <w:insideV w:val="single" w:sz="2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text1" w:themeTint="99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44D3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7B7B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1555D2"/>
    <w:pPr>
      <w:ind w:left="720"/>
      <w:contextualSpacing/>
    </w:pPr>
  </w:style>
  <w:style w:type="table" w:customStyle="1" w:styleId="CivittaTable2DarkGrey">
    <w:name w:val="Civitta Table 2 Dark Grey"/>
    <w:basedOn w:val="GridTable5Dark-Accent1"/>
    <w:uiPriority w:val="99"/>
    <w:rsid w:val="00BC03FA"/>
    <w:tblPr>
      <w:tblCellMar>
        <w:top w:w="85" w:type="dxa"/>
        <w:bottom w:w="85" w:type="dxa"/>
      </w:tblCellMar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</w:style>
  <w:style w:type="table" w:customStyle="1" w:styleId="CivittaTable2Green">
    <w:name w:val="Civitta Table 2 Green"/>
    <w:basedOn w:val="CivittaTable2DarkGrey"/>
    <w:uiPriority w:val="99"/>
    <w:rsid w:val="00BC03FA"/>
    <w:tblPr/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B1F7D7" w:themeFill="accent5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3CEB9D" w:themeFill="accent5"/>
      </w:tcPr>
    </w:tblStylePr>
  </w:style>
  <w:style w:type="table" w:styleId="GridTable5Dark-Accent1">
    <w:name w:val="Grid Table 5 Dark Accent 1"/>
    <w:basedOn w:val="TableNormal"/>
    <w:uiPriority w:val="50"/>
    <w:rsid w:val="00974A63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A7A7A7" w:themeFill="accent1" w:themeFillTint="66"/>
      </w:tcPr>
    </w:tblStylePr>
  </w:style>
  <w:style w:type="table" w:customStyle="1" w:styleId="CivittaTable2Purple">
    <w:name w:val="Civitta Table 2 Purple"/>
    <w:basedOn w:val="CivittaTable2DarkGrey"/>
    <w:uiPriority w:val="99"/>
    <w:rsid w:val="00BC03FA"/>
    <w:tblPr/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771FF" w:themeFill="accent6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82009B" w:themeFill="accent6"/>
      </w:tcPr>
    </w:tblStylePr>
  </w:style>
  <w:style w:type="table" w:customStyle="1" w:styleId="Style1">
    <w:name w:val="Style1"/>
    <w:basedOn w:val="CivittaTable2DarkGrey"/>
    <w:uiPriority w:val="99"/>
    <w:rsid w:val="00CC776E"/>
    <w:tblPr/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auto"/>
      </w:rPr>
      <w:tblPr/>
      <w:tcPr>
        <w:tcBorders>
          <w:top w:val="single" w:sz="12" w:space="0" w:color="82009B" w:themeColor="accent6"/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C7C7C7" w:themeFill="accent1" w:themeFillTint="40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EEEEEE" w:themeFill="accent2" w:themeFillTint="33"/>
      </w:tcPr>
    </w:tblStylePr>
    <w:tblStylePr w:type="nwCell">
      <w:tblPr/>
      <w:tcPr>
        <w:shd w:val="clear" w:color="auto" w:fill="232323" w:themeFill="text2"/>
      </w:tcPr>
    </w:tblStylePr>
    <w:tblStylePr w:type="swCell">
      <w:tblPr/>
      <w:tcPr>
        <w:tcBorders>
          <w:top w:val="single" w:sz="4" w:space="0" w:color="E8E8E8" w:themeColor="text1" w:themeTint="1A"/>
          <w:left w:val="single" w:sz="4" w:space="0" w:color="E8E8E8" w:themeColor="text1" w:themeTint="1A"/>
          <w:bottom w:val="single" w:sz="4" w:space="0" w:color="E8E8E8" w:themeColor="text1" w:themeTint="1A"/>
          <w:right w:val="single" w:sz="4" w:space="0" w:color="E8E8E8" w:themeColor="text1" w:themeTint="1A"/>
          <w:insideH w:val="single" w:sz="4" w:space="0" w:color="E8E8E8" w:themeColor="text1" w:themeTint="1A"/>
          <w:insideV w:val="single" w:sz="4" w:space="0" w:color="E8E8E8" w:themeColor="text1" w:themeTint="1A"/>
        </w:tcBorders>
        <w:shd w:val="clear" w:color="auto" w:fill="D3D3D3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paragraph" w:customStyle="1" w:styleId="DarkBlockwoTOC">
    <w:name w:val="Dark Block w/o TOC"/>
    <w:basedOn w:val="DarkBlock"/>
    <w:link w:val="DarkBlockwoTOCChar"/>
    <w:uiPriority w:val="14"/>
    <w:qFormat/>
    <w:rsid w:val="00D653D2"/>
  </w:style>
  <w:style w:type="character" w:customStyle="1" w:styleId="DarkBlockChar">
    <w:name w:val="Dark Block Char"/>
    <w:basedOn w:val="DefaultParagraphFont"/>
    <w:link w:val="DarkBlock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character" w:customStyle="1" w:styleId="DarkBlockwoTOCChar">
    <w:name w:val="Dark Block w/o TOC Char"/>
    <w:basedOn w:val="DarkBlockChar"/>
    <w:link w:val="DarkBlockwoTOC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table" w:styleId="ListTable3-Accent6">
    <w:name w:val="List Table 3 Accent 6"/>
    <w:basedOn w:val="TableNormal"/>
    <w:uiPriority w:val="48"/>
    <w:rsid w:val="00F268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EFEFE" w:themeColor="background1"/>
      </w:rPr>
      <w:tblPr/>
      <w:tcPr>
        <w:shd w:val="clear" w:color="auto" w:fill="82009B" w:themeFill="accent6"/>
      </w:tcPr>
    </w:tblStylePr>
    <w:tblStylePr w:type="lastRow">
      <w:rPr>
        <w:b/>
        <w:bCs/>
      </w:rPr>
      <w:tblPr/>
      <w:tcPr>
        <w:tcBorders>
          <w:top w:val="single" w:sz="12" w:space="0" w:color="82009B" w:themeColor="accent6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nil"/>
          <w:bottom w:val="nil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09B" w:themeColor="accent6"/>
          <w:left w:val="nil"/>
        </w:tcBorders>
      </w:tcPr>
    </w:tblStylePr>
    <w:tblStylePr w:type="swCell">
      <w:tblPr/>
      <w:tcPr>
        <w:tcBorders>
          <w:top w:val="single" w:sz="1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ectionHeaderChar">
    <w:name w:val="Section Header Char"/>
    <w:basedOn w:val="Heading1Char"/>
    <w:link w:val="SectionHeader"/>
    <w:uiPriority w:val="13"/>
    <w:rsid w:val="00EB03C4"/>
    <w:rPr>
      <w:rFonts w:asciiTheme="majorHAnsi" w:eastAsiaTheme="majorEastAsia" w:hAnsiTheme="majorHAnsi" w:cstheme="majorBidi"/>
      <w:color w:val="1A1A1A" w:themeColor="accent1" w:themeShade="BF"/>
      <w:sz w:val="72"/>
      <w:szCs w:val="32"/>
      <w:lang w:val="en-US"/>
    </w:rPr>
  </w:style>
  <w:style w:type="character" w:customStyle="1" w:styleId="ApplySectionHeaderForHeader">
    <w:name w:val="Apply Section Header For Header"/>
    <w:basedOn w:val="DefaultParagraphFont"/>
    <w:uiPriority w:val="1"/>
    <w:qFormat/>
    <w:rsid w:val="00C31AFB"/>
  </w:style>
  <w:style w:type="paragraph" w:customStyle="1" w:styleId="GraphTitle">
    <w:name w:val="Graph Title"/>
    <w:basedOn w:val="TableTitle"/>
    <w:next w:val="Normal"/>
    <w:uiPriority w:val="4"/>
    <w:qFormat/>
    <w:rsid w:val="00461B55"/>
    <w:pPr>
      <w:numPr>
        <w:numId w:val="15"/>
      </w:numPr>
      <w:ind w:left="357" w:hanging="357"/>
    </w:pPr>
  </w:style>
  <w:style w:type="character" w:styleId="CommentReference">
    <w:name w:val="annotation reference"/>
    <w:basedOn w:val="DefaultParagraphFont"/>
    <w:uiPriority w:val="99"/>
    <w:semiHidden/>
    <w:unhideWhenUsed/>
    <w:rsid w:val="00D95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1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51B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1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1B3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4F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1255"/>
    <w:rPr>
      <w:color w:val="82009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87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9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8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50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69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41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000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3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5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35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5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3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20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67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88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28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4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66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lenbiin/Downloads/CORRECT_CivittaWord%20template_one%20page%20(1).dotx" TargetMode="External"/></Relationships>
</file>

<file path=word/theme/theme1.xml><?xml version="1.0" encoding="utf-8"?>
<a:theme xmlns:a="http://schemas.openxmlformats.org/drawingml/2006/main" name="Office Theme">
  <a:themeElements>
    <a:clrScheme name="civitta">
      <a:dk1>
        <a:srgbClr val="232323"/>
      </a:dk1>
      <a:lt1>
        <a:srgbClr val="FEFEFE"/>
      </a:lt1>
      <a:dk2>
        <a:srgbClr val="232323"/>
      </a:dk2>
      <a:lt2>
        <a:srgbClr val="FEFEFE"/>
      </a:lt2>
      <a:accent1>
        <a:srgbClr val="232323"/>
      </a:accent1>
      <a:accent2>
        <a:srgbClr val="ACAEAC"/>
      </a:accent2>
      <a:accent3>
        <a:srgbClr val="E6E6E6"/>
      </a:accent3>
      <a:accent4>
        <a:srgbClr val="EBFE41"/>
      </a:accent4>
      <a:accent5>
        <a:srgbClr val="3CEB9D"/>
      </a:accent5>
      <a:accent6>
        <a:srgbClr val="82009B"/>
      </a:accent6>
      <a:hlink>
        <a:srgbClr val="82009B"/>
      </a:hlink>
      <a:folHlink>
        <a:srgbClr val="82009B"/>
      </a:folHlink>
    </a:clrScheme>
    <a:fontScheme name="Civitta Arial">
      <a:majorFont>
        <a:latin typeface="Arial Bold"/>
        <a:ea typeface=""/>
        <a:cs typeface="Arial Bold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2024-05-10T00:00:00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D2C36B-49AE-45DF-8646-C6D9CD04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CORRECT_CivittaWord template_one page (1).dotx</Template>
  <TotalTime>2</TotalTime>
  <Pages>11</Pages>
  <Words>2312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Longer Document title which is expanded to three lines!</vt:lpstr>
    </vt:vector>
  </TitlesOfParts>
  <Company/>
  <LinksUpToDate>false</LinksUpToDate>
  <CharactersWithSpaces>15467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Longer Document title which is expanded to three lines!</dc:title>
  <dc:subject/>
  <dc:creator>Helen Biin</dc:creator>
  <cp:keywords/>
  <dc:description/>
  <cp:lastModifiedBy>Helen Biin</cp:lastModifiedBy>
  <cp:revision>4</cp:revision>
  <cp:lastPrinted>2024-05-10T15:11:00Z</cp:lastPrinted>
  <dcterms:created xsi:type="dcterms:W3CDTF">2026-04-27T15:36:00Z</dcterms:created>
  <dcterms:modified xsi:type="dcterms:W3CDTF">2026-04-27T15:40:00Z</dcterms:modified>
</cp:coreProperties>
</file>